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5D9DC9" w14:textId="77777777" w:rsidR="0016197B" w:rsidRPr="001777EE" w:rsidRDefault="0016197B" w:rsidP="00140237">
      <w:pPr>
        <w:pStyle w:val="Title"/>
        <w:spacing w:before="480" w:after="0"/>
        <w:rPr>
          <w:rFonts w:cs="Times New Roman"/>
          <w:bCs w:val="0"/>
          <w:spacing w:val="-8"/>
          <w:sz w:val="33"/>
          <w:szCs w:val="33"/>
        </w:rPr>
      </w:pPr>
      <w:r w:rsidRPr="001777EE">
        <w:rPr>
          <w:rFonts w:cs="Times New Roman"/>
          <w:spacing w:val="-8"/>
          <w:sz w:val="33"/>
          <w:szCs w:val="33"/>
        </w:rPr>
        <w:t xml:space="preserve">Phishing Resistant MFA in the </w:t>
      </w:r>
      <w:proofErr w:type="spellStart"/>
      <w:r w:rsidRPr="001777EE">
        <w:rPr>
          <w:rFonts w:cs="Times New Roman"/>
          <w:spacing w:val="-8"/>
          <w:sz w:val="33"/>
          <w:szCs w:val="33"/>
        </w:rPr>
        <w:t>GovRAMP</w:t>
      </w:r>
      <w:proofErr w:type="spellEnd"/>
      <w:r w:rsidRPr="001777EE">
        <w:rPr>
          <w:rFonts w:cs="Times New Roman"/>
          <w:spacing w:val="-8"/>
          <w:sz w:val="33"/>
          <w:szCs w:val="33"/>
        </w:rPr>
        <w:t xml:space="preserve"> Security Framework</w:t>
      </w:r>
    </w:p>
    <w:p w14:paraId="757B0EE5" w14:textId="77777777" w:rsidR="0016197B" w:rsidRPr="00D45509" w:rsidRDefault="0016197B" w:rsidP="009B5941">
      <w:pPr>
        <w:pStyle w:val="Heading1"/>
        <w:spacing w:before="480"/>
      </w:pPr>
      <w:r w:rsidRPr="00D45509">
        <w:t>MAPPING GOVRAMP IMPACT LEVELS TO NIST AALS</w:t>
      </w:r>
    </w:p>
    <w:tbl>
      <w:tblPr>
        <w:tblStyle w:val="ListTable3-Accent4"/>
        <w:tblW w:w="9350" w:type="dxa"/>
        <w:tblBorders>
          <w:top w:val="single" w:sz="8" w:space="0" w:color="D8C4E0"/>
          <w:left w:val="single" w:sz="8" w:space="0" w:color="D8C4E0"/>
          <w:bottom w:val="single" w:sz="8" w:space="0" w:color="D8C4E0"/>
          <w:right w:val="single" w:sz="8" w:space="0" w:color="D8C4E0"/>
          <w:insideH w:val="single" w:sz="8" w:space="0" w:color="D8C4E0"/>
          <w:insideV w:val="single" w:sz="8" w:space="0" w:color="D8C4E0"/>
        </w:tblBorders>
        <w:tblLayout w:type="fixed"/>
        <w:tblLook w:val="04A0" w:firstRow="1" w:lastRow="0" w:firstColumn="1" w:lastColumn="0" w:noHBand="0" w:noVBand="1"/>
      </w:tblPr>
      <w:tblGrid>
        <w:gridCol w:w="2960"/>
        <w:gridCol w:w="1800"/>
        <w:gridCol w:w="4590"/>
      </w:tblGrid>
      <w:tr w:rsidR="0016197B" w:rsidRPr="00F14307" w14:paraId="43E5739B" w14:textId="77777777" w:rsidTr="00C31A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60" w:type="dxa"/>
            <w:shd w:val="clear" w:color="auto" w:fill="4B0082"/>
            <w:vAlign w:val="center"/>
          </w:tcPr>
          <w:p w14:paraId="0CF7502B" w14:textId="77777777" w:rsidR="0016197B" w:rsidRPr="00F14307" w:rsidRDefault="0016197B" w:rsidP="00C31A1B">
            <w:pPr>
              <w:jc w:val="center"/>
              <w:rPr>
                <w:rFonts w:ascii="Inter Medium" w:hAnsi="Inter Medium"/>
                <w:b w:val="0"/>
                <w:bCs w:val="0"/>
              </w:rPr>
            </w:pPr>
            <w:proofErr w:type="spellStart"/>
            <w:r w:rsidRPr="00F14307">
              <w:rPr>
                <w:rFonts w:ascii="Inter Medium" w:eastAsia="Times New Roman" w:hAnsi="Inter Medium" w:cs="Calibri"/>
                <w:b w:val="0"/>
                <w:bCs w:val="0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GovRAMP</w:t>
            </w:r>
            <w:proofErr w:type="spellEnd"/>
            <w:r w:rsidRPr="00F14307">
              <w:rPr>
                <w:rFonts w:ascii="Inter Medium" w:eastAsia="Times New Roman" w:hAnsi="Inter Medium" w:cs="Calibri"/>
                <w:b w:val="0"/>
                <w:bCs w:val="0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 xml:space="preserve"> Impact Level</w:t>
            </w:r>
          </w:p>
        </w:tc>
        <w:tc>
          <w:tcPr>
            <w:tcW w:w="1800" w:type="dxa"/>
            <w:shd w:val="clear" w:color="auto" w:fill="4B0082"/>
            <w:vAlign w:val="center"/>
          </w:tcPr>
          <w:p w14:paraId="06CB4788" w14:textId="77777777" w:rsidR="0016197B" w:rsidRPr="00F14307" w:rsidRDefault="0016197B" w:rsidP="00C31A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 Medium" w:hAnsi="Inter Medium"/>
                <w:b w:val="0"/>
                <w:bCs w:val="0"/>
              </w:rPr>
            </w:pPr>
            <w:r w:rsidRPr="00F14307">
              <w:rPr>
                <w:rFonts w:ascii="Inter Medium" w:eastAsia="Times New Roman" w:hAnsi="Inter Medium" w:cs="Calibri"/>
                <w:b w:val="0"/>
                <w:bCs w:val="0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Minimum AAL</w:t>
            </w:r>
          </w:p>
        </w:tc>
        <w:tc>
          <w:tcPr>
            <w:tcW w:w="4590" w:type="dxa"/>
            <w:shd w:val="clear" w:color="auto" w:fill="4B0082"/>
            <w:vAlign w:val="center"/>
          </w:tcPr>
          <w:p w14:paraId="3F83F1F1" w14:textId="77777777" w:rsidR="0016197B" w:rsidRPr="00F14307" w:rsidRDefault="0016197B" w:rsidP="00C31A1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 Medium" w:hAnsi="Inter Medium"/>
                <w:b w:val="0"/>
                <w:bCs w:val="0"/>
              </w:rPr>
            </w:pPr>
            <w:proofErr w:type="spellStart"/>
            <w:r w:rsidRPr="00F14307">
              <w:rPr>
                <w:rFonts w:ascii="Inter Medium" w:eastAsia="Times New Roman" w:hAnsi="Inter Medium" w:cs="Calibri"/>
                <w:b w:val="0"/>
                <w:bCs w:val="0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GovRAMP</w:t>
            </w:r>
            <w:proofErr w:type="spellEnd"/>
            <w:r w:rsidRPr="00F14307">
              <w:rPr>
                <w:rFonts w:ascii="Inter Medium" w:eastAsia="Times New Roman" w:hAnsi="Inter Medium" w:cs="Calibri"/>
                <w:b w:val="0"/>
                <w:bCs w:val="0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 xml:space="preserve"> Enhancement</w:t>
            </w:r>
          </w:p>
        </w:tc>
      </w:tr>
      <w:tr w:rsidR="0016197B" w:rsidRPr="00045A13" w14:paraId="38BD2DAF" w14:textId="77777777" w:rsidTr="00C31A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0" w:type="dxa"/>
            <w:shd w:val="clear" w:color="auto" w:fill="E6E6FA"/>
            <w:vAlign w:val="center"/>
          </w:tcPr>
          <w:p w14:paraId="5490DEF8" w14:textId="77777777" w:rsidR="0016197B" w:rsidRPr="00045A13" w:rsidRDefault="0016197B" w:rsidP="00C31A1B">
            <w:pPr>
              <w:jc w:val="center"/>
              <w:rPr>
                <w:rFonts w:ascii="Inter" w:hAnsi="Inter"/>
                <w:b w:val="0"/>
                <w:bCs w:val="0"/>
                <w:color w:val="4B0082"/>
              </w:rPr>
            </w:pPr>
            <w:r w:rsidRPr="00045A13">
              <w:rPr>
                <w:rFonts w:ascii="Inter" w:hAnsi="Inter"/>
                <w:b w:val="0"/>
                <w:bCs w:val="0"/>
                <w:color w:val="4B0082"/>
              </w:rPr>
              <w:t>Moderate</w:t>
            </w:r>
          </w:p>
        </w:tc>
        <w:tc>
          <w:tcPr>
            <w:tcW w:w="1800" w:type="dxa"/>
            <w:vAlign w:val="center"/>
          </w:tcPr>
          <w:p w14:paraId="54C6ABE1" w14:textId="77777777" w:rsidR="0016197B" w:rsidRPr="00045A13" w:rsidRDefault="0016197B" w:rsidP="00C31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</w:rPr>
            </w:pPr>
            <w:r w:rsidRPr="00045A13">
              <w:rPr>
                <w:rFonts w:ascii="Inter" w:hAnsi="Inter"/>
              </w:rPr>
              <w:t>AAL2</w:t>
            </w:r>
          </w:p>
        </w:tc>
        <w:tc>
          <w:tcPr>
            <w:tcW w:w="4590" w:type="dxa"/>
            <w:vAlign w:val="center"/>
          </w:tcPr>
          <w:p w14:paraId="64BCC422" w14:textId="77777777" w:rsidR="0016197B" w:rsidRPr="00045A13" w:rsidRDefault="0016197B" w:rsidP="00C31A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nter" w:hAnsi="Inter"/>
              </w:rPr>
            </w:pPr>
            <w:r w:rsidRPr="00045A13">
              <w:rPr>
                <w:rFonts w:ascii="Inter" w:eastAsia="Times New Roman" w:hAnsi="Inter" w:cs="Calibri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MFA must be phishing</w:t>
            </w:r>
            <w:r w:rsidRPr="00045A13">
              <w:rPr>
                <w:rFonts w:ascii="Inter" w:eastAsia="Times New Roman" w:hAnsi="Inter" w:cs="Calibri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noBreakHyphen/>
              <w:t>resistant</w:t>
            </w:r>
          </w:p>
        </w:tc>
      </w:tr>
      <w:tr w:rsidR="0016197B" w:rsidRPr="00045A13" w14:paraId="1A92549B" w14:textId="77777777" w:rsidTr="00C31A1B">
        <w:trPr>
          <w:trHeight w:val="6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0" w:type="dxa"/>
            <w:shd w:val="clear" w:color="auto" w:fill="E6E6FA"/>
            <w:vAlign w:val="center"/>
          </w:tcPr>
          <w:p w14:paraId="4C8E6A8A" w14:textId="77777777" w:rsidR="0016197B" w:rsidRPr="00045A13" w:rsidRDefault="0016197B" w:rsidP="00C31A1B">
            <w:pPr>
              <w:jc w:val="center"/>
              <w:rPr>
                <w:rFonts w:ascii="Inter" w:hAnsi="Inter"/>
                <w:b w:val="0"/>
                <w:bCs w:val="0"/>
                <w:color w:val="4B0082"/>
              </w:rPr>
            </w:pPr>
            <w:r w:rsidRPr="00045A13">
              <w:rPr>
                <w:rFonts w:ascii="Inter" w:hAnsi="Inter"/>
                <w:b w:val="0"/>
                <w:bCs w:val="0"/>
                <w:color w:val="4B0082"/>
              </w:rPr>
              <w:t>High</w:t>
            </w:r>
          </w:p>
        </w:tc>
        <w:tc>
          <w:tcPr>
            <w:tcW w:w="1800" w:type="dxa"/>
            <w:vAlign w:val="center"/>
          </w:tcPr>
          <w:p w14:paraId="0E9A136B" w14:textId="77777777" w:rsidR="0016197B" w:rsidRPr="00045A13" w:rsidRDefault="0016197B" w:rsidP="00C31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045A13">
              <w:rPr>
                <w:rFonts w:ascii="Inter" w:hAnsi="Inter"/>
              </w:rPr>
              <w:t>AAL3</w:t>
            </w:r>
          </w:p>
        </w:tc>
        <w:tc>
          <w:tcPr>
            <w:tcW w:w="4590" w:type="dxa"/>
            <w:vAlign w:val="center"/>
          </w:tcPr>
          <w:p w14:paraId="47E796D5" w14:textId="77777777" w:rsidR="0016197B" w:rsidRPr="00045A13" w:rsidRDefault="0016197B" w:rsidP="00C31A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/>
              </w:rPr>
            </w:pPr>
            <w:r w:rsidRPr="00045A13">
              <w:rPr>
                <w:rFonts w:ascii="Inter" w:eastAsia="Times New Roman" w:hAnsi="Inter" w:cs="Calibri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t>Phishing</w:t>
            </w:r>
            <w:r w:rsidRPr="00045A13">
              <w:rPr>
                <w:rFonts w:ascii="Inter" w:eastAsia="Times New Roman" w:hAnsi="Inter" w:cs="Calibri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noBreakHyphen/>
              <w:t>resistant MFA using non</w:t>
            </w:r>
            <w:r w:rsidRPr="00045A13">
              <w:rPr>
                <w:rFonts w:ascii="Inter" w:eastAsia="Times New Roman" w:hAnsi="Inter" w:cs="Calibri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noBreakHyphen/>
              <w:t>exportable, hardware</w:t>
            </w:r>
            <w:r w:rsidRPr="00045A13">
              <w:rPr>
                <w:rFonts w:ascii="Inter" w:eastAsia="Times New Roman" w:hAnsi="Inter" w:cs="Calibri"/>
                <w:kern w:val="0"/>
                <w:sz w:val="22"/>
                <w:szCs w:val="22"/>
                <w:bdr w:val="none" w:sz="0" w:space="0" w:color="auto" w:frame="1"/>
                <w14:ligatures w14:val="none"/>
              </w:rPr>
              <w:noBreakHyphen/>
              <w:t>backed keys</w:t>
            </w:r>
          </w:p>
        </w:tc>
      </w:tr>
    </w:tbl>
    <w:p w14:paraId="7AC46F02" w14:textId="45087874" w:rsidR="0016197B" w:rsidRPr="00401C4A" w:rsidRDefault="00D45509" w:rsidP="009B5941">
      <w:pPr>
        <w:pStyle w:val="Heading1"/>
        <w:spacing w:before="480"/>
      </w:pPr>
      <w:r w:rsidRPr="00401C4A">
        <w:t>HOW TO MEET THE REQUIREMENTS</w:t>
      </w:r>
    </w:p>
    <w:p w14:paraId="5CE3A27A" w14:textId="77777777" w:rsidR="0016197B" w:rsidRPr="00500FD6" w:rsidRDefault="0016197B" w:rsidP="00D45509">
      <w:pPr>
        <w:pStyle w:val="Heading2"/>
        <w:spacing w:before="120" w:after="0"/>
      </w:pPr>
      <w:r w:rsidRPr="00500FD6">
        <w:t>AAL2</w:t>
      </w:r>
      <w:r>
        <w:t>:</w:t>
      </w:r>
      <w:r w:rsidRPr="00500FD6">
        <w:t xml:space="preserve"> </w:t>
      </w:r>
      <w:proofErr w:type="spellStart"/>
      <w:r w:rsidRPr="00500FD6">
        <w:t>GovRAMP</w:t>
      </w:r>
      <w:proofErr w:type="spellEnd"/>
      <w:r w:rsidRPr="00500FD6">
        <w:t xml:space="preserve"> Moderate</w:t>
      </w:r>
    </w:p>
    <w:p w14:paraId="23DCFAD0" w14:textId="77777777" w:rsidR="0016197B" w:rsidRPr="00E479B2" w:rsidRDefault="0016197B" w:rsidP="0016197B">
      <w:pPr>
        <w:spacing w:after="0"/>
        <w:rPr>
          <w:rFonts w:ascii="Inter" w:eastAsia="Aptos" w:hAnsi="Inter" w:cs="Times New Roman"/>
          <w:sz w:val="20"/>
          <w:szCs w:val="20"/>
        </w:rPr>
      </w:pPr>
      <w:r w:rsidRPr="009D1500">
        <w:rPr>
          <w:rFonts w:ascii="Inter" w:eastAsia="Aptos" w:hAnsi="Inter" w:cs="Times New Roman"/>
          <w:sz w:val="20"/>
          <w:szCs w:val="20"/>
        </w:rPr>
        <w:t>Moderate impact systems must meet the baseline requirements for AAL2 as defined in NIST SP 800</w:t>
      </w:r>
      <w:r w:rsidRPr="009D1500">
        <w:rPr>
          <w:rFonts w:ascii="Inter" w:eastAsia="Aptos" w:hAnsi="Inter" w:cs="Times New Roman"/>
          <w:sz w:val="20"/>
          <w:szCs w:val="20"/>
        </w:rPr>
        <w:noBreakHyphen/>
        <w:t>63B, including:</w:t>
      </w:r>
    </w:p>
    <w:p w14:paraId="6F8EC4E4" w14:textId="77777777" w:rsidR="0016197B" w:rsidRPr="00E479B2" w:rsidRDefault="0016197B" w:rsidP="0016197B">
      <w:pPr>
        <w:pStyle w:val="ListParagraph"/>
        <w:numPr>
          <w:ilvl w:val="0"/>
          <w:numId w:val="4"/>
        </w:numPr>
        <w:spacing w:before="120" w:after="0"/>
        <w:rPr>
          <w:rFonts w:ascii="Inter" w:eastAsia="Aptos" w:hAnsi="Inter" w:cs="Times New Roman"/>
          <w:sz w:val="20"/>
          <w:szCs w:val="20"/>
        </w:rPr>
      </w:pPr>
      <w:r w:rsidRPr="00E479B2">
        <w:rPr>
          <w:rFonts w:ascii="Inter" w:eastAsia="Aptos" w:hAnsi="Inter" w:cs="Times New Roman"/>
          <w:sz w:val="20"/>
          <w:szCs w:val="20"/>
        </w:rPr>
        <w:t>A minimum of at least two different authentication factors</w:t>
      </w:r>
    </w:p>
    <w:p w14:paraId="53245C08" w14:textId="77777777" w:rsidR="0016197B" w:rsidRPr="00E479B2" w:rsidRDefault="0016197B" w:rsidP="0016197B">
      <w:pPr>
        <w:pStyle w:val="ListParagraph"/>
        <w:numPr>
          <w:ilvl w:val="0"/>
          <w:numId w:val="4"/>
        </w:numPr>
        <w:spacing w:before="120" w:after="0"/>
        <w:rPr>
          <w:rFonts w:ascii="Inter" w:eastAsia="Aptos" w:hAnsi="Inter" w:cs="Times New Roman"/>
          <w:sz w:val="20"/>
          <w:szCs w:val="20"/>
        </w:rPr>
      </w:pPr>
      <w:r w:rsidRPr="00E479B2">
        <w:rPr>
          <w:rFonts w:ascii="Inter" w:eastAsia="Aptos" w:hAnsi="Inter" w:cs="Times New Roman"/>
          <w:sz w:val="20"/>
          <w:szCs w:val="20"/>
        </w:rPr>
        <w:t>Resistance to replay attacks</w:t>
      </w:r>
    </w:p>
    <w:p w14:paraId="34EB8CD4" w14:textId="77777777" w:rsidR="0016197B" w:rsidRPr="00D949A1" w:rsidRDefault="0016197B" w:rsidP="0016197B">
      <w:pPr>
        <w:pStyle w:val="ListParagraph"/>
        <w:numPr>
          <w:ilvl w:val="0"/>
          <w:numId w:val="4"/>
        </w:numPr>
        <w:spacing w:before="120" w:after="0"/>
        <w:rPr>
          <w:rFonts w:ascii="Inter" w:eastAsia="Aptos" w:hAnsi="Inter" w:cs="Times New Roman"/>
          <w:sz w:val="20"/>
          <w:szCs w:val="20"/>
        </w:rPr>
      </w:pPr>
      <w:r w:rsidRPr="00E479B2">
        <w:rPr>
          <w:rFonts w:ascii="Inter" w:eastAsia="Aptos" w:hAnsi="Inter" w:cs="Times New Roman"/>
          <w:sz w:val="20"/>
          <w:szCs w:val="20"/>
        </w:rPr>
        <w:t>Secure authenticator lifecycle management</w:t>
      </w:r>
    </w:p>
    <w:p w14:paraId="4B866666" w14:textId="77777777" w:rsidR="0016197B" w:rsidRPr="00D949A1" w:rsidRDefault="0016197B" w:rsidP="0016197B">
      <w:pPr>
        <w:spacing w:before="240" w:after="0"/>
        <w:rPr>
          <w:rFonts w:ascii="Inter" w:eastAsia="Aptos" w:hAnsi="Inter" w:cs="Times New Roman"/>
          <w:sz w:val="20"/>
          <w:szCs w:val="20"/>
        </w:rPr>
      </w:pPr>
      <w:proofErr w:type="spellStart"/>
      <w:r w:rsidRPr="00E479B2">
        <w:rPr>
          <w:rFonts w:ascii="Inter" w:eastAsia="Aptos" w:hAnsi="Inter" w:cs="Times New Roman"/>
          <w:sz w:val="20"/>
          <w:szCs w:val="20"/>
        </w:rPr>
        <w:t>GovRAMP</w:t>
      </w:r>
      <w:proofErr w:type="spellEnd"/>
      <w:r w:rsidRPr="00E479B2">
        <w:rPr>
          <w:rFonts w:ascii="Inter" w:eastAsia="Aptos" w:hAnsi="Inter" w:cs="Times New Roman"/>
          <w:sz w:val="20"/>
          <w:szCs w:val="20"/>
        </w:rPr>
        <w:t xml:space="preserve"> extends these requirements by mandating phishing</w:t>
      </w:r>
      <w:r w:rsidRPr="00E479B2">
        <w:rPr>
          <w:rFonts w:ascii="Inter" w:eastAsia="Aptos" w:hAnsi="Inter" w:cs="Times New Roman"/>
          <w:sz w:val="20"/>
          <w:szCs w:val="20"/>
        </w:rPr>
        <w:noBreakHyphen/>
        <w:t>resistant MFA, which NIST otherwise only </w:t>
      </w:r>
      <w:r w:rsidRPr="00E479B2">
        <w:rPr>
          <w:rFonts w:ascii="Inter" w:eastAsia="Aptos" w:hAnsi="Inter" w:cs="Times New Roman"/>
          <w:i/>
          <w:iCs/>
          <w:sz w:val="20"/>
          <w:szCs w:val="20"/>
        </w:rPr>
        <w:t>strongly recommends </w:t>
      </w:r>
      <w:r w:rsidRPr="00E479B2">
        <w:rPr>
          <w:rFonts w:ascii="Inter" w:eastAsia="Aptos" w:hAnsi="Inter" w:cs="Times New Roman"/>
          <w:sz w:val="20"/>
          <w:szCs w:val="20"/>
        </w:rPr>
        <w:t>at AAL2.</w:t>
      </w:r>
    </w:p>
    <w:p w14:paraId="7E133888" w14:textId="1706AB8F" w:rsidR="0016197B" w:rsidRPr="00D949A1" w:rsidRDefault="00D45509" w:rsidP="009B5941">
      <w:pPr>
        <w:pStyle w:val="Heading1"/>
        <w:spacing w:before="480"/>
      </w:pPr>
      <w:r w:rsidRPr="00D949A1">
        <w:t>ACCEPTABLE PHISHING</w:t>
      </w:r>
      <w:r w:rsidRPr="00D949A1">
        <w:noBreakHyphen/>
        <w:t>RESISTANT MFA OPTIONS</w:t>
      </w:r>
    </w:p>
    <w:p w14:paraId="426CC5AC" w14:textId="77777777" w:rsidR="0016197B" w:rsidRPr="001C6C85" w:rsidRDefault="0016197B" w:rsidP="0016197B">
      <w:pPr>
        <w:spacing w:after="0"/>
        <w:rPr>
          <w:rFonts w:ascii="Inter" w:eastAsia="Aptos" w:hAnsi="Inter" w:cs="Times New Roman"/>
          <w:sz w:val="20"/>
          <w:szCs w:val="20"/>
        </w:rPr>
      </w:pPr>
      <w:r w:rsidRPr="00D949A1">
        <w:rPr>
          <w:rFonts w:ascii="Inter" w:eastAsia="Aptos" w:hAnsi="Inter" w:cs="Times New Roman"/>
          <w:sz w:val="20"/>
          <w:szCs w:val="20"/>
        </w:rPr>
        <w:t xml:space="preserve">The following authenticator types meet both AAL2 requirements and </w:t>
      </w:r>
      <w:proofErr w:type="spellStart"/>
      <w:r w:rsidRPr="00D949A1">
        <w:rPr>
          <w:rFonts w:ascii="Inter" w:eastAsia="Aptos" w:hAnsi="Inter" w:cs="Times New Roman"/>
          <w:sz w:val="20"/>
          <w:szCs w:val="20"/>
        </w:rPr>
        <w:t>GovRAMP’s</w:t>
      </w:r>
      <w:proofErr w:type="spellEnd"/>
      <w:r w:rsidRPr="00D949A1">
        <w:rPr>
          <w:rFonts w:ascii="Inter" w:eastAsia="Aptos" w:hAnsi="Inter" w:cs="Times New Roman"/>
          <w:sz w:val="20"/>
          <w:szCs w:val="20"/>
        </w:rPr>
        <w:t xml:space="preserve"> phishing</w:t>
      </w:r>
      <w:r w:rsidRPr="00D949A1">
        <w:rPr>
          <w:rFonts w:ascii="Inter" w:eastAsia="Aptos" w:hAnsi="Inter" w:cs="Times New Roman"/>
          <w:sz w:val="20"/>
          <w:szCs w:val="20"/>
        </w:rPr>
        <w:noBreakHyphen/>
        <w:t>resistance expectation when properly configured:</w:t>
      </w:r>
    </w:p>
    <w:p w14:paraId="61E83285" w14:textId="77777777" w:rsidR="0016197B" w:rsidRPr="00FF1C2E" w:rsidRDefault="0016197B" w:rsidP="0016197B">
      <w:pPr>
        <w:pStyle w:val="Heading2"/>
        <w:spacing w:before="120" w:after="0"/>
      </w:pPr>
      <w:proofErr w:type="spellStart"/>
      <w:r w:rsidRPr="00FF1C2E">
        <w:t>WebAuthn</w:t>
      </w:r>
      <w:proofErr w:type="spellEnd"/>
      <w:r w:rsidRPr="00FF1C2E">
        <w:t xml:space="preserve">/FIDO2 </w:t>
      </w:r>
      <w:r>
        <w:t>A</w:t>
      </w:r>
      <w:r w:rsidRPr="00FF1C2E">
        <w:t>uthenticators</w:t>
      </w:r>
    </w:p>
    <w:p w14:paraId="23E70CC2" w14:textId="77777777" w:rsidR="0016197B" w:rsidRPr="00F32108" w:rsidRDefault="0016197B" w:rsidP="0016197B">
      <w:pPr>
        <w:spacing w:after="0"/>
        <w:rPr>
          <w:rFonts w:ascii="Inter SemiBold" w:eastAsia="Aptos" w:hAnsi="Inter SemiBold" w:cs="Times New Roman"/>
          <w:b/>
          <w:bCs/>
          <w:sz w:val="20"/>
          <w:szCs w:val="20"/>
        </w:rPr>
      </w:pPr>
      <w:r w:rsidRPr="00F32108">
        <w:rPr>
          <w:rFonts w:ascii="Inter SemiBold" w:eastAsia="Aptos" w:hAnsi="Inter SemiBold" w:cs="Times New Roman"/>
          <w:b/>
          <w:bCs/>
          <w:sz w:val="20"/>
          <w:szCs w:val="20"/>
        </w:rPr>
        <w:t>Examples:</w:t>
      </w:r>
    </w:p>
    <w:p w14:paraId="71E12C4A" w14:textId="77777777" w:rsidR="0016197B" w:rsidRPr="007F1D9D" w:rsidRDefault="0016197B" w:rsidP="0016197B">
      <w:pPr>
        <w:pStyle w:val="ListParagraph"/>
        <w:numPr>
          <w:ilvl w:val="0"/>
          <w:numId w:val="3"/>
        </w:numPr>
        <w:spacing w:before="120" w:after="0"/>
        <w:rPr>
          <w:rFonts w:ascii="Inter" w:eastAsia="Aptos" w:hAnsi="Inter" w:cs="Times New Roman"/>
          <w:sz w:val="20"/>
          <w:szCs w:val="20"/>
        </w:rPr>
      </w:pPr>
      <w:proofErr w:type="spellStart"/>
      <w:r w:rsidRPr="007F1D9D">
        <w:rPr>
          <w:rFonts w:ascii="Inter" w:eastAsia="Aptos" w:hAnsi="Inter" w:cs="Times New Roman"/>
          <w:sz w:val="20"/>
          <w:szCs w:val="20"/>
        </w:rPr>
        <w:t>Yubico</w:t>
      </w:r>
      <w:proofErr w:type="spellEnd"/>
      <w:r w:rsidRPr="007F1D9D">
        <w:rPr>
          <w:rFonts w:ascii="Inter" w:eastAsia="Aptos" w:hAnsi="Inter" w:cs="Times New Roman"/>
          <w:sz w:val="20"/>
          <w:szCs w:val="20"/>
        </w:rPr>
        <w:t xml:space="preserve"> YubiKey 5C FIPS Series</w:t>
      </w:r>
    </w:p>
    <w:p w14:paraId="666D0D77" w14:textId="77777777" w:rsidR="0016197B" w:rsidRPr="007F1D9D" w:rsidRDefault="0016197B" w:rsidP="0016197B">
      <w:pPr>
        <w:pStyle w:val="ListParagraph"/>
        <w:numPr>
          <w:ilvl w:val="0"/>
          <w:numId w:val="3"/>
        </w:numPr>
        <w:spacing w:before="120" w:after="0"/>
        <w:rPr>
          <w:rFonts w:ascii="Inter" w:eastAsia="Aptos" w:hAnsi="Inter" w:cs="Times New Roman"/>
          <w:sz w:val="20"/>
          <w:szCs w:val="20"/>
        </w:rPr>
      </w:pPr>
      <w:r w:rsidRPr="007F1D9D">
        <w:rPr>
          <w:rFonts w:ascii="Inter" w:eastAsia="Aptos" w:hAnsi="Inter" w:cs="Times New Roman"/>
          <w:sz w:val="20"/>
          <w:szCs w:val="20"/>
        </w:rPr>
        <w:t>Duo Security Keys</w:t>
      </w:r>
    </w:p>
    <w:p w14:paraId="00AA6E5E" w14:textId="77777777" w:rsidR="0016197B" w:rsidRPr="007F1D9D" w:rsidRDefault="0016197B" w:rsidP="0016197B">
      <w:pPr>
        <w:pStyle w:val="ListParagraph"/>
        <w:numPr>
          <w:ilvl w:val="0"/>
          <w:numId w:val="3"/>
        </w:numPr>
        <w:spacing w:before="120" w:after="0"/>
        <w:rPr>
          <w:rFonts w:ascii="Inter" w:eastAsia="Aptos" w:hAnsi="Inter" w:cs="Times New Roman"/>
          <w:sz w:val="20"/>
          <w:szCs w:val="20"/>
        </w:rPr>
      </w:pPr>
      <w:r w:rsidRPr="007F1D9D">
        <w:rPr>
          <w:rFonts w:ascii="Inter" w:eastAsia="Aptos" w:hAnsi="Inter" w:cs="Times New Roman"/>
          <w:sz w:val="20"/>
          <w:szCs w:val="20"/>
        </w:rPr>
        <w:t xml:space="preserve">Okta </w:t>
      </w:r>
      <w:proofErr w:type="spellStart"/>
      <w:r w:rsidRPr="007F1D9D">
        <w:rPr>
          <w:rFonts w:ascii="Inter" w:eastAsia="Aptos" w:hAnsi="Inter" w:cs="Times New Roman"/>
          <w:sz w:val="20"/>
          <w:szCs w:val="20"/>
        </w:rPr>
        <w:t>FastPass</w:t>
      </w:r>
      <w:proofErr w:type="spellEnd"/>
      <w:r w:rsidRPr="007F1D9D">
        <w:rPr>
          <w:rFonts w:ascii="Inter" w:eastAsia="Aptos" w:hAnsi="Inter" w:cs="Times New Roman"/>
          <w:sz w:val="20"/>
          <w:szCs w:val="20"/>
        </w:rPr>
        <w:t xml:space="preserve"> (device</w:t>
      </w:r>
      <w:r w:rsidRPr="007F1D9D">
        <w:rPr>
          <w:rFonts w:ascii="Inter" w:eastAsia="Aptos" w:hAnsi="Inter" w:cs="Times New Roman"/>
          <w:sz w:val="20"/>
          <w:szCs w:val="20"/>
        </w:rPr>
        <w:noBreakHyphen/>
        <w:t xml:space="preserve">bound with </w:t>
      </w:r>
      <w:proofErr w:type="spellStart"/>
      <w:r w:rsidRPr="007F1D9D">
        <w:rPr>
          <w:rFonts w:ascii="Inter" w:eastAsia="Aptos" w:hAnsi="Inter" w:cs="Times New Roman"/>
          <w:sz w:val="20"/>
          <w:szCs w:val="20"/>
        </w:rPr>
        <w:t>WebAuthn</w:t>
      </w:r>
      <w:proofErr w:type="spellEnd"/>
      <w:r w:rsidRPr="007F1D9D">
        <w:rPr>
          <w:rFonts w:ascii="Inter" w:eastAsia="Aptos" w:hAnsi="Inter" w:cs="Times New Roman"/>
          <w:sz w:val="20"/>
          <w:szCs w:val="20"/>
        </w:rPr>
        <w:t>)</w:t>
      </w:r>
    </w:p>
    <w:p w14:paraId="2558C159" w14:textId="77777777" w:rsidR="0016197B" w:rsidRPr="007F1D9D" w:rsidRDefault="0016197B" w:rsidP="0016197B">
      <w:pPr>
        <w:pStyle w:val="ListParagraph"/>
        <w:numPr>
          <w:ilvl w:val="0"/>
          <w:numId w:val="3"/>
        </w:numPr>
        <w:spacing w:before="120" w:after="0"/>
        <w:rPr>
          <w:rFonts w:ascii="Inter" w:eastAsia="Aptos" w:hAnsi="Inter" w:cs="Times New Roman"/>
          <w:sz w:val="20"/>
          <w:szCs w:val="20"/>
        </w:rPr>
      </w:pPr>
      <w:r w:rsidRPr="007F1D9D">
        <w:rPr>
          <w:rFonts w:ascii="Inter" w:eastAsia="Aptos" w:hAnsi="Inter" w:cs="Times New Roman"/>
          <w:sz w:val="20"/>
          <w:szCs w:val="20"/>
        </w:rPr>
        <w:t>Microsoft Authenticator Passkeys</w:t>
      </w:r>
    </w:p>
    <w:p w14:paraId="58FE4BD3" w14:textId="77777777" w:rsidR="0016197B" w:rsidRPr="007F1D9D" w:rsidRDefault="0016197B" w:rsidP="0016197B">
      <w:pPr>
        <w:pStyle w:val="ListParagraph"/>
        <w:numPr>
          <w:ilvl w:val="0"/>
          <w:numId w:val="3"/>
        </w:numPr>
        <w:spacing w:before="120" w:after="0"/>
        <w:rPr>
          <w:rFonts w:ascii="Inter" w:eastAsia="Aptos" w:hAnsi="Inter" w:cs="Times New Roman"/>
          <w:sz w:val="20"/>
          <w:szCs w:val="20"/>
        </w:rPr>
      </w:pPr>
      <w:r w:rsidRPr="007F1D9D">
        <w:rPr>
          <w:rFonts w:ascii="Inter" w:eastAsia="Aptos" w:hAnsi="Inter" w:cs="Times New Roman"/>
          <w:sz w:val="20"/>
          <w:szCs w:val="20"/>
        </w:rPr>
        <w:t>Google Authenticator Passkeys</w:t>
      </w:r>
    </w:p>
    <w:p w14:paraId="2EAFB07D" w14:textId="77777777" w:rsidR="0016197B" w:rsidRPr="001C6C85" w:rsidRDefault="0016197B" w:rsidP="0016197B">
      <w:pPr>
        <w:pStyle w:val="ListParagraph"/>
        <w:numPr>
          <w:ilvl w:val="0"/>
          <w:numId w:val="3"/>
        </w:numPr>
        <w:spacing w:before="120" w:after="0"/>
        <w:rPr>
          <w:rFonts w:ascii="Inter" w:eastAsia="Aptos" w:hAnsi="Inter" w:cs="Times New Roman"/>
          <w:sz w:val="20"/>
          <w:szCs w:val="20"/>
        </w:rPr>
      </w:pPr>
      <w:r w:rsidRPr="007F1D9D">
        <w:rPr>
          <w:rFonts w:ascii="Inter" w:eastAsia="Aptos" w:hAnsi="Inter" w:cs="Times New Roman"/>
          <w:sz w:val="20"/>
          <w:szCs w:val="20"/>
        </w:rPr>
        <w:t>Phishing resistance is achieved through origin binding and cryptographic</w:t>
      </w:r>
      <w:r>
        <w:rPr>
          <w:rFonts w:ascii="Inter" w:eastAsia="Aptos" w:hAnsi="Inter" w:cs="Times New Roman"/>
          <w:sz w:val="20"/>
          <w:szCs w:val="20"/>
        </w:rPr>
        <w:t xml:space="preserve"> </w:t>
      </w:r>
      <w:r w:rsidRPr="007F1D9D">
        <w:rPr>
          <w:rFonts w:ascii="Inter" w:eastAsia="Aptos" w:hAnsi="Inter" w:cs="Times New Roman"/>
          <w:sz w:val="20"/>
          <w:szCs w:val="20"/>
        </w:rPr>
        <w:t>challenge</w:t>
      </w:r>
      <w:r w:rsidRPr="007F1D9D">
        <w:rPr>
          <w:rFonts w:ascii="Inter" w:eastAsia="Aptos" w:hAnsi="Inter" w:cs="Times New Roman"/>
          <w:sz w:val="20"/>
          <w:szCs w:val="20"/>
        </w:rPr>
        <w:noBreakHyphen/>
        <w:t>response.</w:t>
      </w:r>
    </w:p>
    <w:p w14:paraId="25126A94" w14:textId="77777777" w:rsidR="0016197B" w:rsidRPr="00DE6038" w:rsidRDefault="0016197B" w:rsidP="0016197B">
      <w:pPr>
        <w:pStyle w:val="Heading2"/>
        <w:spacing w:before="120" w:after="0"/>
      </w:pPr>
      <w:r w:rsidRPr="00DE6038">
        <w:t>Public Key Infrastructure (PKI)</w:t>
      </w:r>
    </w:p>
    <w:p w14:paraId="4E8F67F6" w14:textId="77777777" w:rsidR="0016197B" w:rsidRPr="00F32108" w:rsidRDefault="0016197B" w:rsidP="0016197B">
      <w:pPr>
        <w:spacing w:after="0"/>
        <w:rPr>
          <w:rFonts w:ascii="Inter SemiBold" w:eastAsia="Aptos" w:hAnsi="Inter SemiBold" w:cs="Times New Roman"/>
          <w:b/>
          <w:bCs/>
          <w:sz w:val="20"/>
          <w:szCs w:val="20"/>
        </w:rPr>
      </w:pPr>
      <w:r w:rsidRPr="00F32108">
        <w:rPr>
          <w:rFonts w:ascii="Inter SemiBold" w:eastAsia="Aptos" w:hAnsi="Inter SemiBold" w:cs="Times New Roman"/>
          <w:b/>
          <w:bCs/>
          <w:sz w:val="20"/>
          <w:szCs w:val="20"/>
        </w:rPr>
        <w:t>Examples:</w:t>
      </w:r>
    </w:p>
    <w:p w14:paraId="6E942B0C" w14:textId="77777777" w:rsidR="0016197B" w:rsidRPr="00DE6038" w:rsidRDefault="0016197B" w:rsidP="0016197B">
      <w:pPr>
        <w:pStyle w:val="ListParagraph"/>
        <w:numPr>
          <w:ilvl w:val="0"/>
          <w:numId w:val="2"/>
        </w:numPr>
        <w:spacing w:before="120" w:after="0"/>
        <w:rPr>
          <w:rFonts w:ascii="Inter" w:eastAsia="Aptos" w:hAnsi="Inter" w:cs="Times New Roman"/>
          <w:sz w:val="20"/>
          <w:szCs w:val="20"/>
        </w:rPr>
      </w:pPr>
      <w:r w:rsidRPr="00DE6038">
        <w:rPr>
          <w:rFonts w:ascii="Inter" w:eastAsia="Aptos" w:hAnsi="Inter" w:cs="Times New Roman"/>
          <w:sz w:val="20"/>
          <w:szCs w:val="20"/>
        </w:rPr>
        <w:t>PIV or CAC cards</w:t>
      </w:r>
    </w:p>
    <w:p w14:paraId="45444DAA" w14:textId="77777777" w:rsidR="0016197B" w:rsidRPr="00DE6038" w:rsidRDefault="0016197B" w:rsidP="0016197B">
      <w:pPr>
        <w:pStyle w:val="ListParagraph"/>
        <w:numPr>
          <w:ilvl w:val="0"/>
          <w:numId w:val="2"/>
        </w:numPr>
        <w:spacing w:before="120" w:after="0"/>
        <w:rPr>
          <w:rFonts w:ascii="Inter" w:eastAsia="Aptos" w:hAnsi="Inter" w:cs="Times New Roman"/>
          <w:sz w:val="20"/>
          <w:szCs w:val="20"/>
        </w:rPr>
      </w:pPr>
      <w:r w:rsidRPr="00DE6038">
        <w:rPr>
          <w:rFonts w:ascii="Inter" w:eastAsia="Aptos" w:hAnsi="Inter" w:cs="Times New Roman"/>
          <w:sz w:val="20"/>
          <w:szCs w:val="20"/>
        </w:rPr>
        <w:t>Hardware</w:t>
      </w:r>
      <w:r w:rsidRPr="00DE6038">
        <w:rPr>
          <w:rFonts w:ascii="Inter" w:eastAsia="Aptos" w:hAnsi="Inter" w:cs="Times New Roman"/>
          <w:sz w:val="20"/>
          <w:szCs w:val="20"/>
        </w:rPr>
        <w:noBreakHyphen/>
        <w:t>backed PKI tokens</w:t>
      </w:r>
    </w:p>
    <w:p w14:paraId="0D124C78" w14:textId="360E5D84" w:rsidR="00B707E9" w:rsidRPr="00606C11" w:rsidRDefault="0016197B" w:rsidP="00606C11">
      <w:pPr>
        <w:spacing w:before="120" w:after="0"/>
        <w:rPr>
          <w:rFonts w:ascii="Inter" w:eastAsia="Aptos" w:hAnsi="Inter" w:cs="Times New Roman"/>
          <w:i/>
          <w:iCs/>
          <w:sz w:val="20"/>
          <w:szCs w:val="20"/>
        </w:rPr>
      </w:pPr>
      <w:r w:rsidRPr="00AD4F9A">
        <w:rPr>
          <w:rFonts w:ascii="Inter" w:eastAsia="Aptos" w:hAnsi="Inter" w:cs="Times New Roman"/>
          <w:i/>
          <w:iCs/>
          <w:sz w:val="20"/>
          <w:szCs w:val="20"/>
        </w:rPr>
        <w:t>Provides strong cryptographic authentication with mutual validation between client and verifier.</w:t>
      </w:r>
    </w:p>
    <w:p w14:paraId="6D343C96" w14:textId="4D23BA53" w:rsidR="00606C11" w:rsidRPr="00001D96" w:rsidRDefault="00606C11" w:rsidP="00140237">
      <w:pPr>
        <w:spacing w:before="360" w:after="0"/>
        <w:rPr>
          <w:rFonts w:ascii="Inter" w:eastAsia="Aptos" w:hAnsi="Inter" w:cs="Times New Roman"/>
          <w:b/>
          <w:i/>
          <w:iCs/>
          <w:color w:val="2F4F4F"/>
          <w:sz w:val="20"/>
          <w:szCs w:val="20"/>
        </w:rPr>
      </w:pPr>
      <w:r w:rsidRPr="008A6E01">
        <w:rPr>
          <w:rStyle w:val="IntenseEmphasis"/>
          <w:rFonts w:ascii="Inter" w:eastAsia="Aptos" w:hAnsi="Inter" w:cs="Times New Roman"/>
          <w:bCs/>
          <w:color w:val="2F4F4F"/>
          <w:sz w:val="20"/>
          <w:szCs w:val="20"/>
        </w:rPr>
        <w:t>Note:</w:t>
      </w:r>
      <w:r w:rsidRPr="00001D96">
        <w:rPr>
          <w:rStyle w:val="IntenseEmphasis"/>
          <w:rFonts w:ascii="Inter" w:eastAsia="Aptos" w:hAnsi="Inter" w:cs="Times New Roman"/>
          <w:bCs/>
          <w:color w:val="2F4F4F"/>
          <w:sz w:val="20"/>
          <w:szCs w:val="20"/>
        </w:rPr>
        <w:t> </w:t>
      </w:r>
      <w:r w:rsidRPr="008A6E01">
        <w:rPr>
          <w:rStyle w:val="IntenseEmphasis"/>
          <w:rFonts w:ascii="Inter" w:eastAsia="Aptos" w:hAnsi="Inter" w:cs="Times New Roman"/>
          <w:b w:val="0"/>
          <w:color w:val="2F4F4F"/>
          <w:sz w:val="20"/>
          <w:szCs w:val="20"/>
        </w:rPr>
        <w:t>OTP</w:t>
      </w:r>
      <w:r w:rsidRPr="008A6E01">
        <w:rPr>
          <w:rStyle w:val="IntenseEmphasis"/>
          <w:rFonts w:ascii="Inter" w:eastAsia="Aptos" w:hAnsi="Inter" w:cs="Times New Roman"/>
          <w:b w:val="0"/>
          <w:color w:val="2F4F4F"/>
          <w:sz w:val="20"/>
          <w:szCs w:val="20"/>
        </w:rPr>
        <w:noBreakHyphen/>
        <w:t xml:space="preserve">based authenticators (SMS, email, TOTP) do not meet </w:t>
      </w:r>
      <w:proofErr w:type="spellStart"/>
      <w:r w:rsidRPr="008A6E01">
        <w:rPr>
          <w:rStyle w:val="IntenseEmphasis"/>
          <w:rFonts w:ascii="Inter" w:eastAsia="Aptos" w:hAnsi="Inter" w:cs="Times New Roman"/>
          <w:b w:val="0"/>
          <w:color w:val="2F4F4F"/>
          <w:sz w:val="20"/>
          <w:szCs w:val="20"/>
        </w:rPr>
        <w:t>GovRAMP’s</w:t>
      </w:r>
      <w:proofErr w:type="spellEnd"/>
      <w:r w:rsidRPr="008A6E01">
        <w:rPr>
          <w:rStyle w:val="IntenseEmphasis"/>
          <w:rFonts w:ascii="Inter" w:eastAsia="Aptos" w:hAnsi="Inter" w:cs="Times New Roman"/>
          <w:b w:val="0"/>
          <w:color w:val="2F4F4F"/>
          <w:sz w:val="20"/>
          <w:szCs w:val="20"/>
        </w:rPr>
        <w:t xml:space="preserve"> phishing</w:t>
      </w:r>
      <w:r w:rsidRPr="008A6E01">
        <w:rPr>
          <w:rStyle w:val="IntenseEmphasis"/>
          <w:rFonts w:ascii="Inter" w:eastAsia="Aptos" w:hAnsi="Inter" w:cs="Times New Roman"/>
          <w:b w:val="0"/>
          <w:color w:val="2F4F4F"/>
          <w:sz w:val="20"/>
          <w:szCs w:val="20"/>
        </w:rPr>
        <w:noBreakHyphen/>
        <w:t>resistant requirement and should not be relied upon as the sole MFA mechanism for Moderate systems.</w:t>
      </w:r>
    </w:p>
    <w:p w14:paraId="2843B15D" w14:textId="5416B4C1" w:rsidR="00606C11" w:rsidRPr="00B707E9" w:rsidRDefault="00606C11" w:rsidP="00B707E9">
      <w:pPr>
        <w:sectPr w:rsidR="00606C11" w:rsidRPr="00B707E9" w:rsidSect="004C5381">
          <w:headerReference w:type="default" r:id="rId11"/>
          <w:footerReference w:type="default" r:id="rId12"/>
          <w:headerReference w:type="first" r:id="rId13"/>
          <w:pgSz w:w="12240" w:h="15840"/>
          <w:pgMar w:top="1179" w:right="576" w:bottom="288" w:left="1584" w:header="0" w:footer="576" w:gutter="0"/>
          <w:cols w:space="720"/>
          <w:titlePg/>
          <w:docGrid w:linePitch="360"/>
        </w:sectPr>
      </w:pPr>
    </w:p>
    <w:p w14:paraId="3A4919EE" w14:textId="17E299D3" w:rsidR="008A6E01" w:rsidRPr="00C20839" w:rsidRDefault="00D45509" w:rsidP="008A6E01">
      <w:pPr>
        <w:pStyle w:val="Heading1"/>
        <w:spacing w:before="240"/>
      </w:pPr>
      <w:r w:rsidRPr="00470A8D">
        <w:lastRenderedPageBreak/>
        <w:t>AAL3</w:t>
      </w:r>
      <w:r>
        <w:t>:</w:t>
      </w:r>
      <w:r w:rsidRPr="00470A8D">
        <w:t xml:space="preserve"> GOVRAMP HIGH</w:t>
      </w:r>
    </w:p>
    <w:p w14:paraId="21749A34" w14:textId="77777777" w:rsidR="008A6E01" w:rsidRPr="00C20839" w:rsidRDefault="008A6E01" w:rsidP="000F663A">
      <w:pPr>
        <w:spacing w:after="0"/>
        <w:rPr>
          <w:rFonts w:ascii="Inter" w:eastAsia="Aptos" w:hAnsi="Inter" w:cs="Times New Roman"/>
          <w:sz w:val="20"/>
          <w:szCs w:val="20"/>
        </w:rPr>
      </w:pPr>
      <w:r w:rsidRPr="00C20839">
        <w:rPr>
          <w:rFonts w:ascii="Inter" w:eastAsia="Aptos" w:hAnsi="Inter" w:cs="Times New Roman"/>
          <w:sz w:val="20"/>
          <w:szCs w:val="20"/>
        </w:rPr>
        <w:t>High impact systems must meet AAL3, which includes all AAL2 requirements plus additional constraints designed to protect against advanced attack scenarios.</w:t>
      </w:r>
    </w:p>
    <w:p w14:paraId="114C6F19" w14:textId="77777777" w:rsidR="008A6E01" w:rsidRPr="007D2B46" w:rsidRDefault="008A6E01" w:rsidP="008A6E01">
      <w:pPr>
        <w:pStyle w:val="Heading2"/>
        <w:spacing w:before="120" w:after="0"/>
      </w:pPr>
      <w:r w:rsidRPr="007D2B46">
        <w:t>Additional AAL3 requirements include:</w:t>
      </w:r>
    </w:p>
    <w:p w14:paraId="3C4EBA05" w14:textId="77777777" w:rsidR="008A6E01" w:rsidRPr="00C20839" w:rsidRDefault="008A6E01" w:rsidP="008A6E01">
      <w:pPr>
        <w:pStyle w:val="ListParagraph"/>
        <w:numPr>
          <w:ilvl w:val="0"/>
          <w:numId w:val="2"/>
        </w:numPr>
        <w:spacing w:before="120" w:after="0"/>
        <w:rPr>
          <w:rFonts w:ascii="Inter" w:eastAsia="Aptos" w:hAnsi="Inter" w:cs="Times New Roman"/>
          <w:sz w:val="20"/>
          <w:szCs w:val="20"/>
        </w:rPr>
      </w:pPr>
      <w:r w:rsidRPr="00C20839">
        <w:rPr>
          <w:rFonts w:ascii="Inter" w:eastAsia="Aptos" w:hAnsi="Inter" w:cs="Times New Roman"/>
          <w:sz w:val="20"/>
          <w:szCs w:val="20"/>
        </w:rPr>
        <w:t>Use of a separate physical authenticator (not purely software</w:t>
      </w:r>
      <w:r w:rsidRPr="00C20839">
        <w:rPr>
          <w:rFonts w:ascii="Inter" w:eastAsia="Aptos" w:hAnsi="Inter" w:cs="Times New Roman"/>
          <w:sz w:val="20"/>
          <w:szCs w:val="20"/>
        </w:rPr>
        <w:noBreakHyphen/>
        <w:t>based)</w:t>
      </w:r>
    </w:p>
    <w:p w14:paraId="3343248A" w14:textId="77777777" w:rsidR="008A6E01" w:rsidRPr="00AD4F9A" w:rsidRDefault="008A6E01" w:rsidP="008A6E01">
      <w:pPr>
        <w:pStyle w:val="ListParagraph"/>
        <w:numPr>
          <w:ilvl w:val="0"/>
          <w:numId w:val="2"/>
        </w:numPr>
        <w:spacing w:before="120" w:after="0"/>
        <w:rPr>
          <w:rFonts w:ascii="Inter" w:eastAsia="Aptos" w:hAnsi="Inter" w:cs="Times New Roman"/>
          <w:sz w:val="20"/>
          <w:szCs w:val="20"/>
        </w:rPr>
      </w:pPr>
      <w:r w:rsidRPr="00C20839">
        <w:rPr>
          <w:rFonts w:ascii="Inter" w:eastAsia="Aptos" w:hAnsi="Inter" w:cs="Times New Roman"/>
          <w:sz w:val="20"/>
          <w:szCs w:val="20"/>
        </w:rPr>
        <w:t>Cryptographic keys that are hardware</w:t>
      </w:r>
      <w:r w:rsidRPr="00C20839">
        <w:rPr>
          <w:rFonts w:ascii="Inter" w:eastAsia="Aptos" w:hAnsi="Inter" w:cs="Times New Roman"/>
          <w:sz w:val="20"/>
          <w:szCs w:val="20"/>
        </w:rPr>
        <w:noBreakHyphen/>
        <w:t>protected and non</w:t>
      </w:r>
      <w:r w:rsidRPr="00C20839">
        <w:rPr>
          <w:rFonts w:ascii="Inter" w:eastAsia="Aptos" w:hAnsi="Inter" w:cs="Times New Roman"/>
          <w:sz w:val="20"/>
          <w:szCs w:val="20"/>
        </w:rPr>
        <w:noBreakHyphen/>
        <w:t>exportable</w:t>
      </w:r>
    </w:p>
    <w:p w14:paraId="31DD89FE" w14:textId="4DA44B4D" w:rsidR="008A6E01" w:rsidRPr="00880542" w:rsidRDefault="005C44E7" w:rsidP="00A57379">
      <w:pPr>
        <w:pStyle w:val="Heading1"/>
        <w:spacing w:before="480"/>
      </w:pPr>
      <w:r w:rsidRPr="00880542">
        <w:t xml:space="preserve">ACCEPTABLE </w:t>
      </w:r>
      <w:r w:rsidRPr="00AC24E8">
        <w:t>PHISHING</w:t>
      </w:r>
      <w:r w:rsidRPr="00880542">
        <w:t xml:space="preserve"> RESISTANT MFA OPTIONS</w:t>
      </w:r>
    </w:p>
    <w:p w14:paraId="1B03902B" w14:textId="77777777" w:rsidR="008A6E01" w:rsidRPr="007D2B46" w:rsidRDefault="008A6E01" w:rsidP="00A66E12">
      <w:pPr>
        <w:pStyle w:val="Heading2"/>
        <w:spacing w:before="120" w:after="0"/>
      </w:pPr>
      <w:proofErr w:type="spellStart"/>
      <w:r w:rsidRPr="007D2B46">
        <w:t>WebAuthn</w:t>
      </w:r>
      <w:proofErr w:type="spellEnd"/>
      <w:r w:rsidRPr="007D2B46">
        <w:t xml:space="preserve"> / FIDO2 hardware security keys</w:t>
      </w:r>
    </w:p>
    <w:p w14:paraId="72BE929E" w14:textId="77777777" w:rsidR="008A6E01" w:rsidRPr="007D2B46" w:rsidRDefault="008A6E01" w:rsidP="008A6E01">
      <w:pPr>
        <w:spacing w:after="0"/>
        <w:rPr>
          <w:rFonts w:ascii="Inter SemiBold" w:eastAsia="Aptos" w:hAnsi="Inter SemiBold" w:cs="Times New Roman"/>
          <w:b/>
          <w:bCs/>
          <w:sz w:val="20"/>
          <w:szCs w:val="20"/>
        </w:rPr>
      </w:pPr>
      <w:r w:rsidRPr="007D2B46">
        <w:rPr>
          <w:rFonts w:ascii="Inter SemiBold" w:eastAsia="Aptos" w:hAnsi="Inter SemiBold" w:cs="Times New Roman"/>
          <w:b/>
          <w:bCs/>
          <w:sz w:val="20"/>
          <w:szCs w:val="20"/>
        </w:rPr>
        <w:t>Examples:</w:t>
      </w:r>
    </w:p>
    <w:p w14:paraId="140B9ECD" w14:textId="77777777" w:rsidR="008A6E01" w:rsidRPr="007D2B46" w:rsidRDefault="008A6E01" w:rsidP="008A6E01">
      <w:pPr>
        <w:pStyle w:val="ListParagraph"/>
        <w:numPr>
          <w:ilvl w:val="0"/>
          <w:numId w:val="2"/>
        </w:numPr>
        <w:spacing w:before="120" w:after="0"/>
        <w:rPr>
          <w:rFonts w:ascii="Inter" w:eastAsia="Aptos" w:hAnsi="Inter" w:cs="Times New Roman"/>
          <w:sz w:val="20"/>
          <w:szCs w:val="20"/>
        </w:rPr>
      </w:pPr>
      <w:proofErr w:type="spellStart"/>
      <w:r w:rsidRPr="007D2B46">
        <w:rPr>
          <w:rFonts w:ascii="Inter" w:eastAsia="Aptos" w:hAnsi="Inter" w:cs="Times New Roman"/>
          <w:sz w:val="20"/>
          <w:szCs w:val="20"/>
        </w:rPr>
        <w:t>Yubico</w:t>
      </w:r>
      <w:proofErr w:type="spellEnd"/>
      <w:r w:rsidRPr="007D2B46">
        <w:rPr>
          <w:rFonts w:ascii="Inter" w:eastAsia="Aptos" w:hAnsi="Inter" w:cs="Times New Roman"/>
          <w:sz w:val="20"/>
          <w:szCs w:val="20"/>
        </w:rPr>
        <w:t xml:space="preserve"> YubiKey 5C FIPS Series</w:t>
      </w:r>
    </w:p>
    <w:p w14:paraId="1CD7EB6D" w14:textId="77777777" w:rsidR="008A6E01" w:rsidRPr="007D2B46" w:rsidRDefault="008A6E01" w:rsidP="008A6E01">
      <w:pPr>
        <w:pStyle w:val="ListParagraph"/>
        <w:numPr>
          <w:ilvl w:val="0"/>
          <w:numId w:val="2"/>
        </w:numPr>
        <w:spacing w:before="120" w:after="0"/>
        <w:rPr>
          <w:rFonts w:ascii="Inter" w:eastAsia="Aptos" w:hAnsi="Inter" w:cs="Times New Roman"/>
          <w:sz w:val="20"/>
          <w:szCs w:val="20"/>
        </w:rPr>
      </w:pPr>
      <w:r w:rsidRPr="007D2B46">
        <w:rPr>
          <w:rFonts w:ascii="Inter" w:eastAsia="Aptos" w:hAnsi="Inter" w:cs="Times New Roman"/>
          <w:sz w:val="20"/>
          <w:szCs w:val="20"/>
        </w:rPr>
        <w:t>Duo FIPS</w:t>
      </w:r>
      <w:r w:rsidRPr="007D2B46">
        <w:rPr>
          <w:rFonts w:ascii="Inter" w:eastAsia="Aptos" w:hAnsi="Inter" w:cs="Times New Roman"/>
          <w:sz w:val="20"/>
          <w:szCs w:val="20"/>
        </w:rPr>
        <w:noBreakHyphen/>
        <w:t>validated Security Keys</w:t>
      </w:r>
    </w:p>
    <w:p w14:paraId="226F7CFB" w14:textId="77777777" w:rsidR="008A6E01" w:rsidRPr="00AD4F9A" w:rsidRDefault="008A6E01" w:rsidP="008A6E01">
      <w:pPr>
        <w:spacing w:before="120" w:after="0"/>
        <w:rPr>
          <w:rFonts w:ascii="Inter" w:eastAsia="Times New Roman" w:hAnsi="Inter" w:cs="Segoe UI"/>
          <w:i/>
          <w:iCs/>
          <w:color w:val="242424"/>
          <w:kern w:val="0"/>
          <w14:ligatures w14:val="none"/>
        </w:rPr>
      </w:pPr>
      <w:r w:rsidRPr="00AD4F9A">
        <w:rPr>
          <w:rFonts w:ascii="Inter" w:eastAsia="Aptos" w:hAnsi="Inter" w:cs="Times New Roman"/>
          <w:i/>
          <w:iCs/>
          <w:sz w:val="20"/>
          <w:szCs w:val="20"/>
        </w:rPr>
        <w:t>Keys must be generated and stored in secure hardware and configured to prevent export.</w:t>
      </w:r>
    </w:p>
    <w:p w14:paraId="2A1A6E7E" w14:textId="77777777" w:rsidR="008A6E01" w:rsidRPr="00880542" w:rsidRDefault="008A6E01" w:rsidP="008A6E01">
      <w:pPr>
        <w:pStyle w:val="Heading2"/>
        <w:spacing w:before="240" w:after="0"/>
      </w:pPr>
      <w:r w:rsidRPr="00880542">
        <w:t xml:space="preserve">PKI </w:t>
      </w:r>
      <w:r w:rsidRPr="00AC24E8">
        <w:t>Hardware</w:t>
      </w:r>
      <w:r w:rsidRPr="00880542">
        <w:t xml:space="preserve"> Devices</w:t>
      </w:r>
    </w:p>
    <w:p w14:paraId="31799066" w14:textId="5A2EB6EA" w:rsidR="007F59C1" w:rsidRPr="007F59C1" w:rsidRDefault="008A6E01" w:rsidP="007F59C1">
      <w:pPr>
        <w:spacing w:after="0"/>
        <w:rPr>
          <w:rFonts w:ascii="Inter" w:eastAsia="Aptos" w:hAnsi="Inter" w:cs="Times New Roman"/>
          <w:sz w:val="20"/>
          <w:szCs w:val="20"/>
        </w:rPr>
      </w:pPr>
      <w:r w:rsidRPr="00880542">
        <w:rPr>
          <w:rFonts w:ascii="Inter" w:eastAsia="Aptos" w:hAnsi="Inter" w:cs="Times New Roman"/>
          <w:sz w:val="20"/>
          <w:szCs w:val="20"/>
        </w:rPr>
        <w:t>Government</w:t>
      </w:r>
      <w:r w:rsidRPr="00880542">
        <w:rPr>
          <w:rFonts w:ascii="Inter" w:eastAsia="Aptos" w:hAnsi="Inter" w:cs="Times New Roman"/>
          <w:sz w:val="20"/>
          <w:szCs w:val="20"/>
        </w:rPr>
        <w:noBreakHyphen/>
        <w:t>issued or CSP</w:t>
      </w:r>
      <w:r w:rsidRPr="00880542">
        <w:rPr>
          <w:rFonts w:ascii="Inter" w:eastAsia="Aptos" w:hAnsi="Inter" w:cs="Times New Roman"/>
          <w:sz w:val="20"/>
          <w:szCs w:val="20"/>
        </w:rPr>
        <w:noBreakHyphen/>
        <w:t>managed hardware tokens with FIPS</w:t>
      </w:r>
      <w:r w:rsidRPr="00880542">
        <w:rPr>
          <w:rFonts w:ascii="Inter" w:eastAsia="Aptos" w:hAnsi="Inter" w:cs="Times New Roman"/>
          <w:sz w:val="20"/>
          <w:szCs w:val="20"/>
        </w:rPr>
        <w:noBreakHyphen/>
        <w:t>validated cryptographic modules</w:t>
      </w:r>
    </w:p>
    <w:p w14:paraId="6F839079" w14:textId="77777777" w:rsidR="00AC24E8" w:rsidRDefault="00AC24E8" w:rsidP="00E44E21">
      <w:pPr>
        <w:spacing w:before="360" w:after="0"/>
        <w:rPr>
          <w:rFonts w:ascii="Inter" w:eastAsia="Aptos" w:hAnsi="Inter"/>
          <w:b/>
          <w:bCs/>
          <w:i/>
          <w:iCs/>
          <w:color w:val="2F4F4F"/>
          <w:sz w:val="20"/>
          <w:szCs w:val="20"/>
        </w:rPr>
      </w:pPr>
    </w:p>
    <w:p w14:paraId="2F3F0354" w14:textId="77777777" w:rsidR="00AC24E8" w:rsidRDefault="00AC24E8" w:rsidP="00E44E21">
      <w:pPr>
        <w:spacing w:before="360" w:after="0"/>
        <w:rPr>
          <w:rFonts w:ascii="Inter" w:eastAsia="Aptos" w:hAnsi="Inter"/>
          <w:b/>
          <w:bCs/>
          <w:i/>
          <w:iCs/>
          <w:color w:val="2F4F4F"/>
          <w:sz w:val="20"/>
          <w:szCs w:val="20"/>
        </w:rPr>
      </w:pPr>
    </w:p>
    <w:p w14:paraId="13AE6AFC" w14:textId="77777777" w:rsidR="00AC24E8" w:rsidRDefault="00AC24E8" w:rsidP="00E44E21">
      <w:pPr>
        <w:spacing w:before="360" w:after="0"/>
        <w:rPr>
          <w:rFonts w:ascii="Inter" w:eastAsia="Aptos" w:hAnsi="Inter"/>
          <w:b/>
          <w:bCs/>
          <w:i/>
          <w:iCs/>
          <w:color w:val="2F4F4F"/>
          <w:sz w:val="20"/>
          <w:szCs w:val="20"/>
        </w:rPr>
      </w:pPr>
    </w:p>
    <w:p w14:paraId="4A2BB6BD" w14:textId="77777777" w:rsidR="00AC24E8" w:rsidRDefault="00AC24E8" w:rsidP="00E44E21">
      <w:pPr>
        <w:spacing w:before="360" w:after="0"/>
        <w:rPr>
          <w:rFonts w:ascii="Inter" w:eastAsia="Aptos" w:hAnsi="Inter"/>
          <w:b/>
          <w:bCs/>
          <w:i/>
          <w:iCs/>
          <w:color w:val="2F4F4F"/>
          <w:sz w:val="20"/>
          <w:szCs w:val="20"/>
        </w:rPr>
      </w:pPr>
    </w:p>
    <w:p w14:paraId="6CD8F15C" w14:textId="77777777" w:rsidR="00AC24E8" w:rsidRDefault="00AC24E8" w:rsidP="00E44E21">
      <w:pPr>
        <w:spacing w:before="360" w:after="0"/>
        <w:rPr>
          <w:rFonts w:ascii="Inter" w:eastAsia="Aptos" w:hAnsi="Inter"/>
          <w:b/>
          <w:bCs/>
          <w:i/>
          <w:iCs/>
          <w:color w:val="2F4F4F"/>
          <w:sz w:val="20"/>
          <w:szCs w:val="20"/>
        </w:rPr>
      </w:pPr>
    </w:p>
    <w:p w14:paraId="5C964E44" w14:textId="77777777" w:rsidR="00AC24E8" w:rsidRDefault="00AC24E8" w:rsidP="00E44E21">
      <w:pPr>
        <w:spacing w:before="360" w:after="0"/>
        <w:rPr>
          <w:rFonts w:ascii="Inter" w:eastAsia="Aptos" w:hAnsi="Inter"/>
          <w:b/>
          <w:bCs/>
          <w:i/>
          <w:iCs/>
          <w:color w:val="2F4F4F"/>
          <w:sz w:val="20"/>
          <w:szCs w:val="20"/>
        </w:rPr>
      </w:pPr>
    </w:p>
    <w:p w14:paraId="3E4FAFB9" w14:textId="77777777" w:rsidR="00AC24E8" w:rsidRDefault="00AC24E8" w:rsidP="00E44E21">
      <w:pPr>
        <w:spacing w:before="360" w:after="0"/>
        <w:rPr>
          <w:rFonts w:ascii="Inter" w:eastAsia="Aptos" w:hAnsi="Inter"/>
          <w:b/>
          <w:bCs/>
          <w:i/>
          <w:iCs/>
          <w:color w:val="2F4F4F"/>
          <w:sz w:val="20"/>
          <w:szCs w:val="20"/>
        </w:rPr>
      </w:pPr>
    </w:p>
    <w:p w14:paraId="4F059BAE" w14:textId="77777777" w:rsidR="00AC24E8" w:rsidRDefault="00AC24E8" w:rsidP="00E44E21">
      <w:pPr>
        <w:spacing w:before="360" w:after="0"/>
        <w:rPr>
          <w:rFonts w:ascii="Inter" w:eastAsia="Aptos" w:hAnsi="Inter"/>
          <w:b/>
          <w:bCs/>
          <w:i/>
          <w:iCs/>
          <w:color w:val="2F4F4F"/>
          <w:sz w:val="20"/>
          <w:szCs w:val="20"/>
        </w:rPr>
      </w:pPr>
    </w:p>
    <w:p w14:paraId="1322714E" w14:textId="77777777" w:rsidR="00AC24E8" w:rsidRDefault="00AC24E8" w:rsidP="00E44E21">
      <w:pPr>
        <w:spacing w:before="360" w:after="0"/>
        <w:rPr>
          <w:rFonts w:ascii="Inter" w:eastAsia="Aptos" w:hAnsi="Inter"/>
          <w:b/>
          <w:bCs/>
          <w:i/>
          <w:iCs/>
          <w:color w:val="2F4F4F"/>
          <w:sz w:val="20"/>
          <w:szCs w:val="20"/>
        </w:rPr>
      </w:pPr>
    </w:p>
    <w:p w14:paraId="52B35E6F" w14:textId="77777777" w:rsidR="00AC24E8" w:rsidRDefault="00AC24E8" w:rsidP="00E44E21">
      <w:pPr>
        <w:spacing w:before="360" w:after="0"/>
        <w:rPr>
          <w:rFonts w:ascii="Inter" w:eastAsia="Aptos" w:hAnsi="Inter"/>
          <w:b/>
          <w:bCs/>
          <w:i/>
          <w:iCs/>
          <w:color w:val="2F4F4F"/>
          <w:sz w:val="20"/>
          <w:szCs w:val="20"/>
        </w:rPr>
      </w:pPr>
    </w:p>
    <w:p w14:paraId="540144B2" w14:textId="77777777" w:rsidR="00AC24E8" w:rsidRDefault="00AC24E8" w:rsidP="00E44E21">
      <w:pPr>
        <w:spacing w:before="360" w:after="0"/>
        <w:rPr>
          <w:rFonts w:ascii="Inter" w:eastAsia="Aptos" w:hAnsi="Inter"/>
          <w:b/>
          <w:bCs/>
          <w:i/>
          <w:iCs/>
          <w:color w:val="2F4F4F"/>
          <w:sz w:val="20"/>
          <w:szCs w:val="20"/>
        </w:rPr>
      </w:pPr>
    </w:p>
    <w:p w14:paraId="1D29B3C8" w14:textId="2B7ED4CD" w:rsidR="005C55C5" w:rsidRPr="00AC24E8" w:rsidRDefault="00E44E21" w:rsidP="00E44E21">
      <w:pPr>
        <w:spacing w:before="360" w:after="0"/>
        <w:rPr>
          <w:rFonts w:ascii="Inter" w:eastAsia="Aptos" w:hAnsi="Inter"/>
          <w:b/>
          <w:bCs/>
          <w:i/>
          <w:iCs/>
          <w:color w:val="4B0082"/>
          <w:sz w:val="20"/>
          <w:szCs w:val="20"/>
        </w:rPr>
      </w:pPr>
      <w:r w:rsidRPr="00AC24E8">
        <w:rPr>
          <w:rFonts w:ascii="Inter" w:eastAsia="Aptos" w:hAnsi="Inter"/>
          <w:b/>
          <w:bCs/>
          <w:i/>
          <w:iCs/>
          <w:color w:val="4B0082"/>
          <w:sz w:val="20"/>
          <w:szCs w:val="20"/>
        </w:rPr>
        <w:t xml:space="preserve">Disclaimer: </w:t>
      </w:r>
      <w:r w:rsidRPr="00AC24E8">
        <w:rPr>
          <w:rStyle w:val="IntenseEmphasis"/>
          <w:rFonts w:ascii="Inter" w:eastAsia="Aptos" w:hAnsi="Inter" w:cs="Times New Roman"/>
          <w:b w:val="0"/>
          <w:sz w:val="20"/>
          <w:szCs w:val="20"/>
        </w:rPr>
        <w:t xml:space="preserve">Any products, tools, platforms, or vendors referenced in this material are provided as examples only and do not constitute an endorsement or recommendation by </w:t>
      </w:r>
      <w:r w:rsidR="00B50CF5">
        <w:rPr>
          <w:rStyle w:val="IntenseEmphasis"/>
          <w:rFonts w:ascii="Inter" w:eastAsia="Aptos" w:hAnsi="Inter" w:cs="Times New Roman"/>
          <w:b w:val="0"/>
          <w:sz w:val="20"/>
          <w:szCs w:val="20"/>
        </w:rPr>
        <w:t xml:space="preserve">the </w:t>
      </w:r>
      <w:proofErr w:type="spellStart"/>
      <w:r w:rsidR="00B50CF5">
        <w:rPr>
          <w:rStyle w:val="IntenseEmphasis"/>
          <w:rFonts w:ascii="Inter" w:eastAsia="Aptos" w:hAnsi="Inter" w:cs="Times New Roman"/>
          <w:b w:val="0"/>
          <w:sz w:val="20"/>
          <w:szCs w:val="20"/>
        </w:rPr>
        <w:t>GovRAMP</w:t>
      </w:r>
      <w:proofErr w:type="spellEnd"/>
      <w:r w:rsidR="00B50CF5">
        <w:rPr>
          <w:rStyle w:val="IntenseEmphasis"/>
          <w:rFonts w:ascii="Inter" w:eastAsia="Aptos" w:hAnsi="Inter" w:cs="Times New Roman"/>
          <w:b w:val="0"/>
          <w:sz w:val="20"/>
          <w:szCs w:val="20"/>
        </w:rPr>
        <w:t xml:space="preserve"> </w:t>
      </w:r>
      <w:r w:rsidRPr="00AC24E8">
        <w:rPr>
          <w:rStyle w:val="IntenseEmphasis"/>
          <w:rFonts w:ascii="Inter" w:eastAsia="Aptos" w:hAnsi="Inter" w:cs="Times New Roman"/>
          <w:b w:val="0"/>
          <w:sz w:val="20"/>
          <w:szCs w:val="20"/>
        </w:rPr>
        <w:t xml:space="preserve">PMO. Organizations should evaluate available solutions based on their own security requirements, environment, risk tolerance, and applicable requirements. The </w:t>
      </w:r>
      <w:proofErr w:type="spellStart"/>
      <w:r w:rsidR="00F60498">
        <w:rPr>
          <w:rStyle w:val="IntenseEmphasis"/>
          <w:rFonts w:ascii="Inter" w:eastAsia="Aptos" w:hAnsi="Inter" w:cs="Times New Roman"/>
          <w:b w:val="0"/>
          <w:sz w:val="20"/>
          <w:szCs w:val="20"/>
        </w:rPr>
        <w:t>GovRAMP</w:t>
      </w:r>
      <w:proofErr w:type="spellEnd"/>
      <w:r w:rsidR="00F60498">
        <w:rPr>
          <w:rStyle w:val="IntenseEmphasis"/>
          <w:rFonts w:ascii="Inter" w:eastAsia="Aptos" w:hAnsi="Inter" w:cs="Times New Roman"/>
          <w:b w:val="0"/>
          <w:sz w:val="20"/>
          <w:szCs w:val="20"/>
        </w:rPr>
        <w:t xml:space="preserve"> </w:t>
      </w:r>
      <w:r w:rsidRPr="00AC24E8">
        <w:rPr>
          <w:rStyle w:val="IntenseEmphasis"/>
          <w:rFonts w:ascii="Inter" w:eastAsia="Aptos" w:hAnsi="Inter" w:cs="Times New Roman"/>
          <w:b w:val="0"/>
          <w:sz w:val="20"/>
          <w:szCs w:val="20"/>
        </w:rPr>
        <w:t>PMO does not receive or imply any affiliation with the vendors or products referenced unless explicitly stated.</w:t>
      </w:r>
    </w:p>
    <w:sectPr w:rsidR="005C55C5" w:rsidRPr="00AC24E8" w:rsidSect="00E14AD2">
      <w:headerReference w:type="first" r:id="rId14"/>
      <w:pgSz w:w="12240" w:h="15840"/>
      <w:pgMar w:top="245" w:right="720" w:bottom="288" w:left="1728" w:header="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1B1888" w14:textId="77777777" w:rsidR="00A95ACF" w:rsidRDefault="00A95ACF" w:rsidP="00690953">
      <w:pPr>
        <w:spacing w:line="240" w:lineRule="auto"/>
      </w:pPr>
      <w:r>
        <w:separator/>
      </w:r>
    </w:p>
  </w:endnote>
  <w:endnote w:type="continuationSeparator" w:id="0">
    <w:p w14:paraId="32FCD42A" w14:textId="77777777" w:rsidR="00A95ACF" w:rsidRDefault="00A95ACF" w:rsidP="006909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 Semi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Inter 18pt">
    <w:altName w:val="Calibri"/>
    <w:panose1 w:val="020B0604020202020204"/>
    <w:charset w:val="00"/>
    <w:family w:val="auto"/>
    <w:pitch w:val="variable"/>
    <w:sig w:usb0="E00002FF" w:usb1="1200A1FF" w:usb2="00000000" w:usb3="00000000" w:csb0="0000019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Inter Medium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ter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Inter SemiBold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ECA446" w14:textId="26CFE170" w:rsidR="00EB3936" w:rsidRDefault="00EB3936" w:rsidP="00EB3936">
    <w:pPr>
      <w:pStyle w:val="Footer"/>
      <w:jc w:val="right"/>
    </w:pPr>
    <w:proofErr w:type="spellStart"/>
    <w:proofErr w:type="gramStart"/>
    <w:r>
      <w:rPr>
        <w:color w:val="5F6062"/>
        <w:sz w:val="15"/>
      </w:rPr>
      <w:t>RAMPQuest</w:t>
    </w:r>
    <w:proofErr w:type="spellEnd"/>
    <w:r>
      <w:rPr>
        <w:color w:val="5F6062"/>
        <w:sz w:val="15"/>
      </w:rPr>
      <w:t xml:space="preserve">  |</w:t>
    </w:r>
    <w:proofErr w:type="gramEnd"/>
    <w:r>
      <w:rPr>
        <w:color w:val="5F6062"/>
        <w:sz w:val="15"/>
      </w:rPr>
      <w:t xml:space="preserve">  </w:t>
    </w:r>
    <w:proofErr w:type="spellStart"/>
    <w:r>
      <w:rPr>
        <w:color w:val="5F6062"/>
        <w:sz w:val="15"/>
      </w:rPr>
      <w:t>GovRAMP</w:t>
    </w:r>
    <w:proofErr w:type="spellEnd"/>
    <w:r>
      <w:rPr>
        <w:color w:val="5F6062"/>
        <w:sz w:val="15"/>
      </w:rPr>
      <w:t xml:space="preserve"> Rev. 5 MFA Guidance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1C319B" w14:textId="77777777" w:rsidR="00A95ACF" w:rsidRDefault="00A95ACF" w:rsidP="00690953">
      <w:pPr>
        <w:spacing w:line="240" w:lineRule="auto"/>
      </w:pPr>
      <w:r>
        <w:separator/>
      </w:r>
    </w:p>
  </w:footnote>
  <w:footnote w:type="continuationSeparator" w:id="0">
    <w:p w14:paraId="408A391F" w14:textId="77777777" w:rsidR="00A95ACF" w:rsidRDefault="00A95ACF" w:rsidP="006909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CF842D" w14:textId="2C387903" w:rsidR="00690953" w:rsidRDefault="006711DD" w:rsidP="004C5381">
    <w:pPr>
      <w:pStyle w:val="Header"/>
      <w:tabs>
        <w:tab w:val="clear" w:pos="4680"/>
        <w:tab w:val="clear" w:pos="9360"/>
        <w:tab w:val="right" w:pos="10080"/>
      </w:tabs>
    </w:pPr>
    <w:r w:rsidRPr="00C2369B">
      <w:rPr>
        <w:noProof/>
      </w:rPr>
      <w:drawing>
        <wp:anchor distT="0" distB="0" distL="114300" distR="114300" simplePos="0" relativeHeight="251657216" behindDoc="1" locked="1" layoutInCell="1" allowOverlap="1" wp14:anchorId="3637D47B" wp14:editId="02B8D8C8">
          <wp:simplePos x="0" y="0"/>
          <wp:positionH relativeFrom="page">
            <wp:posOffset>0</wp:posOffset>
          </wp:positionH>
          <wp:positionV relativeFrom="page">
            <wp:posOffset>3810</wp:posOffset>
          </wp:positionV>
          <wp:extent cx="739140" cy="10111105"/>
          <wp:effectExtent l="0" t="0" r="3810" b="4445"/>
          <wp:wrapNone/>
          <wp:docPr id="998318244" name="Picture 1" descr="A purple rectangle with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2264422" name="Picture 1" descr="A purple rectangle with a white background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r="90539"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101111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5381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571EEB" w14:textId="49C0F581" w:rsidR="0000537F" w:rsidRDefault="00EF53EC" w:rsidP="0000537F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6433" behindDoc="0" locked="0" layoutInCell="1" allowOverlap="1" wp14:anchorId="0232A916" wp14:editId="3415DEB7">
              <wp:simplePos x="0" y="0"/>
              <wp:positionH relativeFrom="column">
                <wp:posOffset>-6350</wp:posOffset>
              </wp:positionH>
              <wp:positionV relativeFrom="paragraph">
                <wp:posOffset>231140</wp:posOffset>
              </wp:positionV>
              <wp:extent cx="4389477" cy="466725"/>
              <wp:effectExtent l="0" t="0" r="5080" b="3175"/>
              <wp:wrapNone/>
              <wp:docPr id="170628460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89477" cy="466725"/>
                        <a:chOff x="0" y="0"/>
                        <a:chExt cx="4389477" cy="466725"/>
                      </a:xfrm>
                    </wpg:grpSpPr>
                    <pic:pic xmlns:pic="http://schemas.openxmlformats.org/drawingml/2006/picture">
                      <pic:nvPicPr>
                        <pic:cNvPr id="786627003" name="Picture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4069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03500" cy="4667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22955838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70532" y="18167"/>
                          <a:ext cx="1718945" cy="4298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E68812F" id="Group 3" o:spid="_x0000_s1026" style="position:absolute;margin-left:-.5pt;margin-top:18.2pt;width:345.65pt;height:36.75pt;z-index:251666433" coordsize="43894,466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width:26035;height:466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">
                <v:imagedata r:id="rId3" o:title="" cropright="26670f"/>
              </v:shape>
              <v:shape id="Picture 2" o:spid="_x0000_s1028" type="#_x0000_t75" style="position:absolute;left:26705;top:181;width:17189;height:429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">
                <v:imagedata r:id="rId4" o:title=""/>
              </v:shape>
            </v:group>
          </w:pict>
        </mc:Fallback>
      </mc:AlternateContent>
    </w:r>
    <w:r w:rsidR="0000537F" w:rsidRPr="00C2369B">
      <w:rPr>
        <w:noProof/>
      </w:rPr>
      <w:drawing>
        <wp:anchor distT="0" distB="0" distL="114300" distR="114300" simplePos="0" relativeHeight="251659265" behindDoc="1" locked="1" layoutInCell="1" allowOverlap="1" wp14:anchorId="37FC06B2" wp14:editId="0861264F">
          <wp:simplePos x="0" y="0"/>
          <wp:positionH relativeFrom="page">
            <wp:posOffset>0</wp:posOffset>
          </wp:positionH>
          <wp:positionV relativeFrom="page">
            <wp:posOffset>3810</wp:posOffset>
          </wp:positionV>
          <wp:extent cx="739140" cy="10111105"/>
          <wp:effectExtent l="0" t="0" r="3810" b="4445"/>
          <wp:wrapNone/>
          <wp:docPr id="1096972288" name="Picture 1" descr="A purple rectangle with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2264422" name="Picture 1" descr="A purple rectangle with a white background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r="90539"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101111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576C93" w14:textId="56E0EC4C" w:rsidR="0000537F" w:rsidRDefault="000053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FF06FD" w14:textId="1D0707D4" w:rsidR="0067158C" w:rsidRDefault="0067158C" w:rsidP="0000537F">
    <w:pPr>
      <w:pStyle w:val="Header"/>
    </w:pPr>
    <w:r w:rsidRPr="00C2369B">
      <w:rPr>
        <w:noProof/>
      </w:rPr>
      <w:drawing>
        <wp:anchor distT="0" distB="0" distL="114300" distR="114300" simplePos="0" relativeHeight="251662337" behindDoc="1" locked="1" layoutInCell="1" allowOverlap="1" wp14:anchorId="53196B56" wp14:editId="12075A47">
          <wp:simplePos x="0" y="0"/>
          <wp:positionH relativeFrom="page">
            <wp:posOffset>0</wp:posOffset>
          </wp:positionH>
          <wp:positionV relativeFrom="page">
            <wp:posOffset>3810</wp:posOffset>
          </wp:positionV>
          <wp:extent cx="739140" cy="10111105"/>
          <wp:effectExtent l="0" t="0" r="3810" b="4445"/>
          <wp:wrapNone/>
          <wp:docPr id="761558547" name="Picture 1" descr="A purple rectangle with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2264422" name="Picture 1" descr="A purple rectangle with a white background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r="90539"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101111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BBD0DB" w14:textId="77777777" w:rsidR="0067158C" w:rsidRDefault="006715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F91FBA"/>
    <w:multiLevelType w:val="multilevel"/>
    <w:tmpl w:val="9648B7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B0082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4B0082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B4432D2"/>
    <w:multiLevelType w:val="hybridMultilevel"/>
    <w:tmpl w:val="4FDE5D44"/>
    <w:lvl w:ilvl="0" w:tplc="BD5CF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B008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F72EBC"/>
    <w:multiLevelType w:val="multilevel"/>
    <w:tmpl w:val="4A32E4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B0082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4B0082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5342871"/>
    <w:multiLevelType w:val="multilevel"/>
    <w:tmpl w:val="1B2E09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B0082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56513260">
    <w:abstractNumId w:val="1"/>
  </w:num>
  <w:num w:numId="2" w16cid:durableId="514004660">
    <w:abstractNumId w:val="2"/>
  </w:num>
  <w:num w:numId="3" w16cid:durableId="1828277187">
    <w:abstractNumId w:val="0"/>
  </w:num>
  <w:num w:numId="4" w16cid:durableId="110233351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936"/>
    <w:rsid w:val="0000537F"/>
    <w:rsid w:val="00030DDE"/>
    <w:rsid w:val="000625CD"/>
    <w:rsid w:val="00072B4E"/>
    <w:rsid w:val="00081B27"/>
    <w:rsid w:val="0009191B"/>
    <w:rsid w:val="00091F78"/>
    <w:rsid w:val="00093F5E"/>
    <w:rsid w:val="000A2758"/>
    <w:rsid w:val="000B753C"/>
    <w:rsid w:val="000C7177"/>
    <w:rsid w:val="000F663A"/>
    <w:rsid w:val="0010624D"/>
    <w:rsid w:val="00114150"/>
    <w:rsid w:val="0011713A"/>
    <w:rsid w:val="00137BE6"/>
    <w:rsid w:val="0014013A"/>
    <w:rsid w:val="00140237"/>
    <w:rsid w:val="00143973"/>
    <w:rsid w:val="00144036"/>
    <w:rsid w:val="0016047D"/>
    <w:rsid w:val="0016197B"/>
    <w:rsid w:val="00163603"/>
    <w:rsid w:val="00167AF3"/>
    <w:rsid w:val="00176E79"/>
    <w:rsid w:val="001777EE"/>
    <w:rsid w:val="0018475A"/>
    <w:rsid w:val="00193E14"/>
    <w:rsid w:val="001B371E"/>
    <w:rsid w:val="001C0C7E"/>
    <w:rsid w:val="001C6F49"/>
    <w:rsid w:val="001D60C8"/>
    <w:rsid w:val="001D7603"/>
    <w:rsid w:val="0020211C"/>
    <w:rsid w:val="00204D33"/>
    <w:rsid w:val="00222625"/>
    <w:rsid w:val="00226531"/>
    <w:rsid w:val="0024228E"/>
    <w:rsid w:val="00247515"/>
    <w:rsid w:val="0027010E"/>
    <w:rsid w:val="002A365F"/>
    <w:rsid w:val="002A3F5D"/>
    <w:rsid w:val="002A4314"/>
    <w:rsid w:val="002B006E"/>
    <w:rsid w:val="002B6279"/>
    <w:rsid w:val="002C086A"/>
    <w:rsid w:val="002D1B86"/>
    <w:rsid w:val="002E17FF"/>
    <w:rsid w:val="002F79C3"/>
    <w:rsid w:val="00300A12"/>
    <w:rsid w:val="00301507"/>
    <w:rsid w:val="00304948"/>
    <w:rsid w:val="003207C4"/>
    <w:rsid w:val="00322882"/>
    <w:rsid w:val="00334C21"/>
    <w:rsid w:val="00340590"/>
    <w:rsid w:val="0034221F"/>
    <w:rsid w:val="00351088"/>
    <w:rsid w:val="00360371"/>
    <w:rsid w:val="00363678"/>
    <w:rsid w:val="0038592C"/>
    <w:rsid w:val="0038610E"/>
    <w:rsid w:val="00390523"/>
    <w:rsid w:val="00390F63"/>
    <w:rsid w:val="00391AB8"/>
    <w:rsid w:val="0039514B"/>
    <w:rsid w:val="003B375A"/>
    <w:rsid w:val="003B4DFB"/>
    <w:rsid w:val="003D1E0F"/>
    <w:rsid w:val="003E5A8E"/>
    <w:rsid w:val="003F15E1"/>
    <w:rsid w:val="004400F0"/>
    <w:rsid w:val="00451521"/>
    <w:rsid w:val="004879B5"/>
    <w:rsid w:val="00487EBB"/>
    <w:rsid w:val="004B6F81"/>
    <w:rsid w:val="004C5381"/>
    <w:rsid w:val="004D508B"/>
    <w:rsid w:val="004E2176"/>
    <w:rsid w:val="00500643"/>
    <w:rsid w:val="00514813"/>
    <w:rsid w:val="00523A9F"/>
    <w:rsid w:val="005251D8"/>
    <w:rsid w:val="0052752D"/>
    <w:rsid w:val="005523D6"/>
    <w:rsid w:val="00564F1C"/>
    <w:rsid w:val="00575EB8"/>
    <w:rsid w:val="00585BEC"/>
    <w:rsid w:val="005C252C"/>
    <w:rsid w:val="005C41CD"/>
    <w:rsid w:val="005C44E7"/>
    <w:rsid w:val="005C55C5"/>
    <w:rsid w:val="005F0B30"/>
    <w:rsid w:val="005F4E95"/>
    <w:rsid w:val="00606C11"/>
    <w:rsid w:val="00613AFC"/>
    <w:rsid w:val="00623214"/>
    <w:rsid w:val="00643A48"/>
    <w:rsid w:val="006711DD"/>
    <w:rsid w:val="0067158C"/>
    <w:rsid w:val="006744B5"/>
    <w:rsid w:val="00681CDE"/>
    <w:rsid w:val="00686213"/>
    <w:rsid w:val="006876B2"/>
    <w:rsid w:val="00690953"/>
    <w:rsid w:val="006A27C7"/>
    <w:rsid w:val="006B0247"/>
    <w:rsid w:val="006C6FF1"/>
    <w:rsid w:val="006E5F00"/>
    <w:rsid w:val="00702A42"/>
    <w:rsid w:val="00702C94"/>
    <w:rsid w:val="00711550"/>
    <w:rsid w:val="007202FF"/>
    <w:rsid w:val="00742529"/>
    <w:rsid w:val="00754758"/>
    <w:rsid w:val="007745A0"/>
    <w:rsid w:val="007B08E7"/>
    <w:rsid w:val="007C021D"/>
    <w:rsid w:val="007C39A7"/>
    <w:rsid w:val="007D0EE2"/>
    <w:rsid w:val="007D6E70"/>
    <w:rsid w:val="007E25B5"/>
    <w:rsid w:val="007F2702"/>
    <w:rsid w:val="007F59C1"/>
    <w:rsid w:val="00812EBE"/>
    <w:rsid w:val="0082107C"/>
    <w:rsid w:val="00825A6E"/>
    <w:rsid w:val="00837CFA"/>
    <w:rsid w:val="008413EE"/>
    <w:rsid w:val="00846AD6"/>
    <w:rsid w:val="00855B13"/>
    <w:rsid w:val="0085673A"/>
    <w:rsid w:val="008773CA"/>
    <w:rsid w:val="00887C92"/>
    <w:rsid w:val="008A6E01"/>
    <w:rsid w:val="008B0CA6"/>
    <w:rsid w:val="008D69D2"/>
    <w:rsid w:val="008F1CF6"/>
    <w:rsid w:val="00933FF4"/>
    <w:rsid w:val="00940042"/>
    <w:rsid w:val="0094317F"/>
    <w:rsid w:val="00953865"/>
    <w:rsid w:val="00956275"/>
    <w:rsid w:val="00973991"/>
    <w:rsid w:val="009816EA"/>
    <w:rsid w:val="0098208E"/>
    <w:rsid w:val="00983A3E"/>
    <w:rsid w:val="00992DB8"/>
    <w:rsid w:val="00996779"/>
    <w:rsid w:val="009A7FAF"/>
    <w:rsid w:val="009B54F3"/>
    <w:rsid w:val="009B5941"/>
    <w:rsid w:val="009D39F6"/>
    <w:rsid w:val="009D5902"/>
    <w:rsid w:val="009F70CB"/>
    <w:rsid w:val="00A012D9"/>
    <w:rsid w:val="00A03CFF"/>
    <w:rsid w:val="00A06F17"/>
    <w:rsid w:val="00A40785"/>
    <w:rsid w:val="00A45D0D"/>
    <w:rsid w:val="00A515C4"/>
    <w:rsid w:val="00A51D7E"/>
    <w:rsid w:val="00A5229D"/>
    <w:rsid w:val="00A57379"/>
    <w:rsid w:val="00A66E12"/>
    <w:rsid w:val="00A67F79"/>
    <w:rsid w:val="00A72FDB"/>
    <w:rsid w:val="00A95ACF"/>
    <w:rsid w:val="00AA0124"/>
    <w:rsid w:val="00AA5A03"/>
    <w:rsid w:val="00AB707A"/>
    <w:rsid w:val="00AC24E8"/>
    <w:rsid w:val="00AE7E45"/>
    <w:rsid w:val="00B02CFA"/>
    <w:rsid w:val="00B07CDD"/>
    <w:rsid w:val="00B07DE4"/>
    <w:rsid w:val="00B24D21"/>
    <w:rsid w:val="00B309DF"/>
    <w:rsid w:val="00B45DA0"/>
    <w:rsid w:val="00B509D4"/>
    <w:rsid w:val="00B50CF5"/>
    <w:rsid w:val="00B707E9"/>
    <w:rsid w:val="00B76655"/>
    <w:rsid w:val="00B824FF"/>
    <w:rsid w:val="00B82ED2"/>
    <w:rsid w:val="00B86136"/>
    <w:rsid w:val="00BA49B2"/>
    <w:rsid w:val="00BE69F1"/>
    <w:rsid w:val="00BE7BFF"/>
    <w:rsid w:val="00BF3890"/>
    <w:rsid w:val="00BF64F1"/>
    <w:rsid w:val="00C07E07"/>
    <w:rsid w:val="00C10E93"/>
    <w:rsid w:val="00C11548"/>
    <w:rsid w:val="00C21655"/>
    <w:rsid w:val="00C4523D"/>
    <w:rsid w:val="00C5417C"/>
    <w:rsid w:val="00C72AEC"/>
    <w:rsid w:val="00C738F5"/>
    <w:rsid w:val="00C83736"/>
    <w:rsid w:val="00C86D87"/>
    <w:rsid w:val="00C93220"/>
    <w:rsid w:val="00C950A8"/>
    <w:rsid w:val="00D37FC0"/>
    <w:rsid w:val="00D45509"/>
    <w:rsid w:val="00D47ECC"/>
    <w:rsid w:val="00D61191"/>
    <w:rsid w:val="00D73D69"/>
    <w:rsid w:val="00DA58E9"/>
    <w:rsid w:val="00DB6C8D"/>
    <w:rsid w:val="00E14AD2"/>
    <w:rsid w:val="00E1566F"/>
    <w:rsid w:val="00E17F65"/>
    <w:rsid w:val="00E44E21"/>
    <w:rsid w:val="00E501C7"/>
    <w:rsid w:val="00E50C6B"/>
    <w:rsid w:val="00E81121"/>
    <w:rsid w:val="00EA3A27"/>
    <w:rsid w:val="00EB3936"/>
    <w:rsid w:val="00EB6045"/>
    <w:rsid w:val="00EC2E35"/>
    <w:rsid w:val="00EC456F"/>
    <w:rsid w:val="00ED2C6B"/>
    <w:rsid w:val="00EF53EC"/>
    <w:rsid w:val="00EF597C"/>
    <w:rsid w:val="00F05362"/>
    <w:rsid w:val="00F057D1"/>
    <w:rsid w:val="00F11963"/>
    <w:rsid w:val="00F32EDB"/>
    <w:rsid w:val="00F334DC"/>
    <w:rsid w:val="00F50464"/>
    <w:rsid w:val="00F512DC"/>
    <w:rsid w:val="00F52ED4"/>
    <w:rsid w:val="00F54C11"/>
    <w:rsid w:val="00F60498"/>
    <w:rsid w:val="00F66AB5"/>
    <w:rsid w:val="00F67E2B"/>
    <w:rsid w:val="00F82FDA"/>
    <w:rsid w:val="00F94831"/>
    <w:rsid w:val="00F95D55"/>
    <w:rsid w:val="00FA341B"/>
    <w:rsid w:val="00FC1445"/>
    <w:rsid w:val="00FC3CCC"/>
    <w:rsid w:val="00FD4F08"/>
    <w:rsid w:val="00FF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F5D19B"/>
  <w15:chartTrackingRefBased/>
  <w15:docId w15:val="{BF92916F-6411-764D-979A-46FDF325C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97B"/>
  </w:style>
  <w:style w:type="paragraph" w:styleId="Heading1">
    <w:name w:val="heading 1"/>
    <w:next w:val="Normal"/>
    <w:link w:val="Heading1Char"/>
    <w:uiPriority w:val="9"/>
    <w:qFormat/>
    <w:rsid w:val="00C4523D"/>
    <w:pPr>
      <w:spacing w:before="120" w:after="0"/>
      <w:outlineLvl w:val="0"/>
    </w:pPr>
    <w:rPr>
      <w:rFonts w:ascii="Montserrat SemiBold" w:eastAsiaTheme="minorEastAsia" w:hAnsi="Montserrat SemiBold"/>
      <w:bCs/>
      <w:color w:val="4B0082"/>
      <w:spacing w:val="6"/>
      <w:kern w:val="0"/>
      <w:szCs w:val="32"/>
      <w14:ligatures w14:val="none"/>
    </w:rPr>
  </w:style>
  <w:style w:type="paragraph" w:styleId="Heading2">
    <w:name w:val="heading 2"/>
    <w:basedOn w:val="Normal"/>
    <w:next w:val="Heading1"/>
    <w:link w:val="Heading2Char"/>
    <w:uiPriority w:val="9"/>
    <w:unhideWhenUsed/>
    <w:qFormat/>
    <w:rsid w:val="00D73D69"/>
    <w:pPr>
      <w:keepNext/>
      <w:keepLines/>
      <w:outlineLvl w:val="1"/>
    </w:pPr>
    <w:rPr>
      <w:rFonts w:ascii="Montserrat SemiBold" w:eastAsiaTheme="majorEastAsia" w:hAnsi="Montserrat SemiBold" w:cstheme="majorBidi"/>
      <w:color w:val="2F4F4F"/>
      <w:sz w:val="2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0C7E"/>
    <w:pPr>
      <w:keepNext/>
      <w:keepLines/>
      <w:outlineLvl w:val="2"/>
    </w:pPr>
    <w:rPr>
      <w:rFonts w:ascii="Montserrat SemiBold" w:eastAsiaTheme="minorEastAsia" w:hAnsi="Montserrat SemiBold" w:cstheme="majorBidi"/>
      <w:color w:val="4B008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1C0C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B008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9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9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9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9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9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C6F49"/>
    <w:rPr>
      <w:b/>
      <w:i/>
      <w:iCs/>
      <w:color w:val="2F4F4F"/>
    </w:rPr>
  </w:style>
  <w:style w:type="character" w:styleId="SubtleEmphasis">
    <w:name w:val="Subtle Emphasis"/>
    <w:basedOn w:val="DefaultParagraphFont"/>
    <w:uiPriority w:val="19"/>
    <w:qFormat/>
    <w:rsid w:val="0052752D"/>
    <w:rPr>
      <w:rFonts w:ascii="Inter 18pt" w:hAnsi="Inter 18pt"/>
      <w:i/>
      <w:iCs/>
      <w:color w:val="auto"/>
      <w:sz w:val="20"/>
    </w:rPr>
  </w:style>
  <w:style w:type="character" w:styleId="BookTitle">
    <w:name w:val="Book Title"/>
    <w:basedOn w:val="DefaultParagraphFont"/>
    <w:uiPriority w:val="33"/>
    <w:qFormat/>
    <w:rsid w:val="001C6F49"/>
    <w:rPr>
      <w:b/>
      <w:bCs/>
      <w:i/>
      <w:iCs/>
      <w:spacing w:val="5"/>
    </w:rPr>
  </w:style>
  <w:style w:type="paragraph" w:styleId="NoSpacing">
    <w:name w:val="No Spacing"/>
    <w:uiPriority w:val="1"/>
    <w:qFormat/>
    <w:rsid w:val="001C0C7E"/>
    <w:pPr>
      <w:spacing w:after="0" w:line="240" w:lineRule="auto"/>
    </w:pPr>
    <w:rPr>
      <w:rFonts w:ascii="Inter 18pt" w:eastAsia="Aptos" w:hAnsi="Inter 18pt" w:cs="Times New Roman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1C6F49"/>
    <w:rPr>
      <w:smallCaps/>
      <w:color w:val="5A5A5A" w:themeColor="text1" w:themeTint="A5"/>
    </w:rPr>
  </w:style>
  <w:style w:type="paragraph" w:styleId="Header">
    <w:name w:val="header"/>
    <w:basedOn w:val="Normal"/>
    <w:link w:val="HeaderChar"/>
    <w:uiPriority w:val="99"/>
    <w:unhideWhenUsed/>
    <w:rsid w:val="0069095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953"/>
    <w:rPr>
      <w:rFonts w:ascii="Inter 18pt" w:eastAsia="Aptos" w:hAnsi="Inter 18pt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9095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0953"/>
    <w:rPr>
      <w:rFonts w:ascii="Inter 18pt" w:eastAsia="Aptos" w:hAnsi="Inter 18pt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C4523D"/>
    <w:rPr>
      <w:rFonts w:ascii="Montserrat SemiBold" w:eastAsiaTheme="minorEastAsia" w:hAnsi="Montserrat SemiBold"/>
      <w:bCs/>
      <w:color w:val="4B0082"/>
      <w:spacing w:val="6"/>
      <w:kern w:val="0"/>
      <w:szCs w:val="3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9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9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9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9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9F1"/>
    <w:rPr>
      <w:rFonts w:eastAsiaTheme="majorEastAsia" w:cstheme="majorBidi"/>
      <w:color w:val="272727" w:themeColor="text1" w:themeTint="D8"/>
    </w:rPr>
  </w:style>
  <w:style w:type="character" w:customStyle="1" w:styleId="Heading2Char">
    <w:name w:val="Heading 2 Char"/>
    <w:basedOn w:val="DefaultParagraphFont"/>
    <w:link w:val="Heading2"/>
    <w:uiPriority w:val="9"/>
    <w:rsid w:val="00D73D69"/>
    <w:rPr>
      <w:rFonts w:ascii="Montserrat SemiBold" w:eastAsiaTheme="majorEastAsia" w:hAnsi="Montserrat SemiBold" w:cstheme="majorBidi"/>
      <w:color w:val="2F4F4F"/>
      <w:sz w:val="2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C0C7E"/>
    <w:rPr>
      <w:rFonts w:ascii="Montserrat SemiBold" w:eastAsiaTheme="minorEastAsia" w:hAnsi="Montserrat SemiBold" w:cstheme="majorBidi"/>
      <w:color w:val="4B0082"/>
      <w:sz w:val="20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C7E"/>
    <w:rPr>
      <w:rFonts w:ascii="Inter 18pt" w:eastAsiaTheme="majorEastAsia" w:hAnsi="Inter 18pt" w:cstheme="majorBidi"/>
      <w:i/>
      <w:iCs/>
      <w:color w:val="4B0082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6047D"/>
    <w:pPr>
      <w:spacing w:line="240" w:lineRule="auto"/>
    </w:pPr>
    <w:rPr>
      <w:rFonts w:ascii="Montserrat SemiBold" w:eastAsiaTheme="minorEastAsia" w:hAnsi="Montserrat SemiBold"/>
      <w:bCs/>
      <w:color w:val="4B0082"/>
      <w:spacing w:val="6"/>
      <w:kern w:val="0"/>
      <w:sz w:val="48"/>
      <w:szCs w:val="52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16047D"/>
    <w:rPr>
      <w:rFonts w:ascii="Montserrat SemiBold" w:eastAsiaTheme="minorEastAsia" w:hAnsi="Montserrat SemiBold" w:cs="Times New Roman"/>
      <w:bCs/>
      <w:color w:val="4B0082"/>
      <w:spacing w:val="6"/>
      <w:kern w:val="0"/>
      <w:sz w:val="48"/>
      <w:szCs w:val="52"/>
      <w14:ligatures w14:val="none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16047D"/>
    <w:rPr>
      <w:rFonts w:ascii="Montserrat Medium" w:hAnsi="Montserrat Medium" w:cstheme="minorBidi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6047D"/>
    <w:rPr>
      <w:rFonts w:ascii="Montserrat Medium" w:eastAsiaTheme="majorEastAsia" w:hAnsi="Montserrat Medium"/>
      <w:color w:val="2F4F4F"/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1C0C7E"/>
    <w:pPr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0C7E"/>
    <w:rPr>
      <w:rFonts w:ascii="Inter 18pt" w:eastAsia="Aptos" w:hAnsi="Inter 18pt" w:cs="Times New Roman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1C0C7E"/>
    <w:pPr>
      <w:ind w:left="720"/>
      <w:contextualSpacing/>
    </w:pPr>
  </w:style>
  <w:style w:type="character" w:styleId="IntenseEmphasis">
    <w:name w:val="Intense Emphasis"/>
    <w:uiPriority w:val="21"/>
    <w:qFormat/>
    <w:rsid w:val="001C6F49"/>
    <w:rPr>
      <w:b/>
      <w:i/>
      <w:iCs/>
      <w:color w:val="4B008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C7E"/>
    <w:pPr>
      <w:pBdr>
        <w:top w:val="single" w:sz="4" w:space="10" w:color="0F4761"/>
        <w:bottom w:val="single" w:sz="4" w:space="10" w:color="0F4761"/>
      </w:pBdr>
      <w:ind w:left="864" w:right="864"/>
      <w:jc w:val="center"/>
    </w:pPr>
    <w:rPr>
      <w:i/>
      <w:iCs/>
      <w:color w:val="4B008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C7E"/>
    <w:rPr>
      <w:rFonts w:ascii="Inter 18pt" w:eastAsia="Aptos" w:hAnsi="Inter 18pt" w:cs="Times New Roman"/>
      <w:i/>
      <w:iCs/>
      <w:color w:val="4B0082"/>
      <w:sz w:val="20"/>
      <w:szCs w:val="20"/>
    </w:rPr>
  </w:style>
  <w:style w:type="character" w:styleId="IntenseReference">
    <w:name w:val="Intense Reference"/>
    <w:basedOn w:val="DefaultParagraphFont"/>
    <w:uiPriority w:val="32"/>
    <w:qFormat/>
    <w:rsid w:val="001C6F49"/>
    <w:rPr>
      <w:b/>
      <w:bCs/>
      <w:smallCaps/>
      <w:color w:val="4B0082"/>
      <w:spacing w:val="5"/>
    </w:rPr>
  </w:style>
  <w:style w:type="table" w:styleId="TableGrid">
    <w:name w:val="Table Grid"/>
    <w:basedOn w:val="TableNormal"/>
    <w:uiPriority w:val="59"/>
    <w:rsid w:val="002B006E"/>
    <w:pPr>
      <w:spacing w:after="0" w:line="240" w:lineRule="auto"/>
      <w:jc w:val="center"/>
    </w:pPr>
    <w:rPr>
      <w:rFonts w:ascii="Inter 18pt" w:eastAsiaTheme="minorEastAsia" w:hAnsi="Inter 18pt"/>
      <w:color w:val="4B0082"/>
      <w:kern w:val="0"/>
      <w:sz w:val="22"/>
      <w:szCs w:val="22"/>
      <w14:ligatures w14:val="none"/>
    </w:rPr>
    <w:tblPr>
      <w:tblBorders>
        <w:top w:val="single" w:sz="8" w:space="0" w:color="BFBFBF" w:themeColor="background1" w:themeShade="BF"/>
        <w:left w:val="single" w:sz="8" w:space="0" w:color="BFBFBF" w:themeColor="background1" w:themeShade="BF"/>
        <w:bottom w:val="single" w:sz="8" w:space="0" w:color="BFBFBF" w:themeColor="background1" w:themeShade="BF"/>
        <w:right w:val="single" w:sz="8" w:space="0" w:color="BFBFBF" w:themeColor="background1" w:themeShade="BF"/>
        <w:insideH w:val="single" w:sz="8" w:space="0" w:color="BFBFBF" w:themeColor="background1" w:themeShade="BF"/>
        <w:insideV w:val="single" w:sz="8" w:space="0" w:color="BFBFBF" w:themeColor="background1" w:themeShade="BF"/>
      </w:tblBorders>
    </w:tblPr>
    <w:trPr>
      <w:tblHeader/>
    </w:trPr>
    <w:tcPr>
      <w:shd w:val="clear" w:color="auto" w:fill="auto"/>
      <w:vAlign w:val="center"/>
    </w:tcPr>
  </w:style>
  <w:style w:type="character" w:styleId="Strong">
    <w:name w:val="Strong"/>
    <w:uiPriority w:val="22"/>
    <w:qFormat/>
    <w:rsid w:val="001C6F49"/>
    <w:rPr>
      <w:b/>
      <w:bCs/>
      <w:color w:val="4B0082"/>
    </w:rPr>
  </w:style>
  <w:style w:type="table" w:styleId="ListTable3-Accent4">
    <w:name w:val="List Table 3 Accent 4"/>
    <w:basedOn w:val="TableNormal"/>
    <w:uiPriority w:val="48"/>
    <w:rsid w:val="00143973"/>
    <w:pPr>
      <w:spacing w:after="0" w:line="240" w:lineRule="auto"/>
    </w:pPr>
    <w:rPr>
      <w:rFonts w:ascii="Inter 18pt" w:hAnsi="Inter 18pt"/>
    </w:r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EB393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393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B393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44E2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shleyw/Library/CloudStorage/OneDrive-KnowledgeServices/Marketing%20Team%20-%20Marketing%20Drive/RQ/2026/Flyers/RQ_GR_1Pagers/PMO_1Pagers/RAMPQuest_Word_Template_V2.32.dotx" TargetMode="External"/></Relationships>
</file>

<file path=word/theme/theme1.xml><?xml version="1.0" encoding="utf-8"?>
<a:theme xmlns:a="http://schemas.openxmlformats.org/drawingml/2006/main" name="RAMPQuest_V2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28E28F3A2103469B96E835D2384978" ma:contentTypeVersion="21" ma:contentTypeDescription="Create a new document." ma:contentTypeScope="" ma:versionID="3b2593595a22c4ed40a192ca31cfa885">
  <xsd:schema xmlns:xsd="http://www.w3.org/2001/XMLSchema" xmlns:xs="http://www.w3.org/2001/XMLSchema" xmlns:p="http://schemas.microsoft.com/office/2006/metadata/properties" xmlns:ns2="62921e12-b9e3-4744-a8cc-74a0c4fd26c2" xmlns:ns3="74ee2711-45e5-4710-87d7-b8214c27bf18" targetNamespace="http://schemas.microsoft.com/office/2006/metadata/properties" ma:root="true" ma:fieldsID="152a1cd57def81cad75231838b61cd7b" ns2:_="" ns3:_="">
    <xsd:import namespace="62921e12-b9e3-4744-a8cc-74a0c4fd26c2"/>
    <xsd:import namespace="74ee2711-45e5-4710-87d7-b8214c27bf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TeamsorArchiv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921e12-b9e3-4744-a8cc-74a0c4fd26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67a2ac-2b19-456f-9b7b-6bf7774f6f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eamsorArchive" ma:index="24" nillable="true" ma:displayName="Teams or Archive" ma:format="RadioButtons" ma:internalName="TeamsorArchive">
      <xsd:simpleType>
        <xsd:union memberTypes="dms:Text">
          <xsd:simpleType>
            <xsd:restriction base="dms:Choice">
              <xsd:enumeration value="Teams"/>
              <xsd:enumeration value="Archive"/>
              <xsd:enumeration value="Undetermined"/>
            </xsd:restriction>
          </xsd:simpleType>
        </xsd:un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e2711-45e5-4710-87d7-b8214c27bf1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49a91a5-6d26-413d-89c6-e3bd584db079}" ma:internalName="TaxCatchAll" ma:showField="CatchAllData" ma:web="74ee2711-45e5-4710-87d7-b8214c27bf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orArchive xmlns="62921e12-b9e3-4744-a8cc-74a0c4fd26c2" xsi:nil="true"/>
    <lcf76f155ced4ddcb4097134ff3c332f xmlns="62921e12-b9e3-4744-a8cc-74a0c4fd26c2">
      <Terms xmlns="http://schemas.microsoft.com/office/infopath/2007/PartnerControls"/>
    </lcf76f155ced4ddcb4097134ff3c332f>
    <TaxCatchAll xmlns="74ee2711-45e5-4710-87d7-b8214c27bf18" xsi:nil="true"/>
  </documentManagement>
</p:properties>
</file>

<file path=customXml/itemProps1.xml><?xml version="1.0" encoding="utf-8"?>
<ds:datastoreItem xmlns:ds="http://schemas.openxmlformats.org/officeDocument/2006/customXml" ds:itemID="{B95DF6D0-6290-4122-BD3B-75B17BC311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921e12-b9e3-4744-a8cc-74a0c4fd26c2"/>
    <ds:schemaRef ds:uri="74ee2711-45e5-4710-87d7-b8214c27bf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B2B2AA-F48C-4276-9F87-95D09C2982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6802E9-FCF7-D547-91BC-64F74ECB9C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AD2877-58AA-4F37-8419-88A72D8CF8DD}">
  <ds:schemaRefs>
    <ds:schemaRef ds:uri="http://schemas.microsoft.com/office/2006/metadata/properties"/>
    <ds:schemaRef ds:uri="http://schemas.microsoft.com/office/infopath/2007/PartnerControls"/>
    <ds:schemaRef ds:uri="62921e12-b9e3-4744-a8cc-74a0c4fd26c2"/>
    <ds:schemaRef ds:uri="74ee2711-45e5-4710-87d7-b8214c27bf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RAMPQuest_Word_Template_V2.32.dotx</Template>
  <TotalTime>117</TotalTime>
  <Pages>2</Pages>
  <Words>343</Words>
  <Characters>2357</Characters>
  <Application>Microsoft Office Word</Application>
  <DocSecurity>0</DocSecurity>
  <Lines>69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Wright</dc:creator>
  <cp:keywords/>
  <dc:description/>
  <cp:lastModifiedBy>Ashley Wright</cp:lastModifiedBy>
  <cp:revision>73</cp:revision>
  <dcterms:created xsi:type="dcterms:W3CDTF">2026-08-19T15:39:00Z</dcterms:created>
  <dcterms:modified xsi:type="dcterms:W3CDTF">2026-08-21T13:46:00Z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0x010100FF28E28F3A2103469B96E835D2384978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